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924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3"/>
        <w:gridCol w:w="284"/>
        <w:gridCol w:w="284"/>
        <w:gridCol w:w="4535"/>
        <w:gridCol w:w="285"/>
      </w:tblGrid>
      <w:tr w:rsidR="00C75CDE" w14:paraId="52B330C5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0D54AA10" w14:textId="77777777" w:rsidR="00244549" w:rsidRPr="005D24EE" w:rsidRDefault="00244549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040CE15D" w14:textId="77777777" w:rsidR="00244549" w:rsidRPr="00DF0910" w:rsidRDefault="00244549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 w:val="restart"/>
          </w:tcPr>
          <w:p w14:paraId="7D2E4D13" w14:textId="77777777" w:rsidR="00244549" w:rsidRDefault="00244549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744FDD1E" w14:textId="77777777" w:rsidR="00244549" w:rsidRDefault="00244549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36E2B49F" w14:textId="77777777" w:rsidR="00244549" w:rsidRDefault="00244549" w:rsidP="005C6341">
            <w:pPr>
              <w:tabs>
                <w:tab w:val="left" w:pos="0"/>
              </w:tabs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  <w:p w14:paraId="762DB62F" w14:textId="679AC536" w:rsidR="00244549" w:rsidRPr="00D76AF9" w:rsidRDefault="00244549" w:rsidP="002F762D">
            <w:pPr>
              <w:spacing w:after="60"/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C75CDE" w14:paraId="48B503C4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3F62CD9C" w14:textId="77777777" w:rsidR="00244549" w:rsidRPr="005D24EE" w:rsidRDefault="00244549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4C769D8E" w14:textId="77777777" w:rsidR="00244549" w:rsidRPr="00DF0910" w:rsidRDefault="00244549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7D874027" w14:textId="77777777" w:rsidR="00244549" w:rsidRPr="00D76AF9" w:rsidRDefault="00244549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C75CDE" w14:paraId="5D9412C8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635E49BF" w14:textId="77777777" w:rsidR="00244549" w:rsidRPr="005D24EE" w:rsidRDefault="00244549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33401288" w14:textId="77777777" w:rsidR="00244549" w:rsidRPr="00DF0910" w:rsidRDefault="00244549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3C13C5B2" w14:textId="77777777" w:rsidR="00244549" w:rsidRPr="00D76AF9" w:rsidRDefault="00244549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C75CDE" w14:paraId="42BB65C5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14A169B0" w14:textId="77777777" w:rsidR="00244549" w:rsidRPr="005D24EE" w:rsidRDefault="00244549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0F602F0D" w14:textId="77777777" w:rsidR="00244549" w:rsidRPr="00DF0910" w:rsidRDefault="00244549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77F9BC58" w14:textId="77777777" w:rsidR="00244549" w:rsidRPr="00D76AF9" w:rsidRDefault="00244549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C75CDE" w14:paraId="07FED74B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vAlign w:val="bottom"/>
          </w:tcPr>
          <w:p w14:paraId="2A3BFC54" w14:textId="77777777" w:rsidR="00244549" w:rsidRPr="005D24EE" w:rsidRDefault="00244549" w:rsidP="005C6341">
            <w:pPr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283" w:type="dxa"/>
          </w:tcPr>
          <w:p w14:paraId="5A4BDA1C" w14:textId="77777777" w:rsidR="00244549" w:rsidRPr="00DF0910" w:rsidRDefault="00244549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2AFB5BD5" w14:textId="77777777" w:rsidR="00244549" w:rsidRPr="00D76AF9" w:rsidRDefault="00244549" w:rsidP="005C6341">
            <w:pPr>
              <w:rPr>
                <w:rFonts w:ascii="Arial" w:hAnsi="Arial" w:cs="Arial"/>
                <w:b/>
                <w:noProof/>
                <w:color w:val="000000"/>
                <w:sz w:val="16"/>
                <w:szCs w:val="16"/>
              </w:rPr>
            </w:pPr>
          </w:p>
        </w:tc>
      </w:tr>
      <w:tr w:rsidR="00C75CDE" w14:paraId="2184968C" w14:textId="77777777" w:rsidTr="00EE0139">
        <w:trPr>
          <w:gridAfter w:val="1"/>
          <w:wAfter w:w="285" w:type="dxa"/>
          <w:trHeight w:val="168"/>
        </w:trPr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569614B6" w14:textId="77777777" w:rsidR="00244549" w:rsidRPr="00DF0910" w:rsidRDefault="0089321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Espediente</w:t>
            </w:r>
            <w:proofErr w:type="spellEnd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zk</w:t>
            </w:r>
            <w:proofErr w:type="spellEnd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.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>Nº</w:t>
            </w:r>
            <w:proofErr w:type="spellEnd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de Expediente</w:t>
            </w:r>
          </w:p>
        </w:tc>
        <w:tc>
          <w:tcPr>
            <w:tcW w:w="283" w:type="dxa"/>
          </w:tcPr>
          <w:p w14:paraId="56A57A5C" w14:textId="77777777" w:rsidR="00244549" w:rsidRPr="00DF0910" w:rsidRDefault="00244549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5103" w:type="dxa"/>
            <w:gridSpan w:val="3"/>
            <w:vMerge/>
          </w:tcPr>
          <w:p w14:paraId="2553F902" w14:textId="77777777" w:rsidR="00244549" w:rsidRPr="00DF0910" w:rsidRDefault="00244549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  <w:tr w:rsidR="00C75CDE" w14:paraId="6EBC0918" w14:textId="77777777" w:rsidTr="00EE0139">
        <w:trPr>
          <w:gridAfter w:val="1"/>
          <w:wAfter w:w="285" w:type="dxa"/>
          <w:trHeight w:hRule="exact" w:val="340"/>
        </w:trPr>
        <w:tc>
          <w:tcPr>
            <w:tcW w:w="4253" w:type="dxa"/>
            <w:tcBorders>
              <w:top w:val="single" w:sz="4" w:space="0" w:color="auto"/>
            </w:tcBorders>
          </w:tcPr>
          <w:p w14:paraId="76904402" w14:textId="77777777" w:rsidR="00244549" w:rsidRPr="00D812A9" w:rsidRDefault="00893217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01244-2026/00050</w:t>
            </w:r>
          </w:p>
        </w:tc>
        <w:tc>
          <w:tcPr>
            <w:tcW w:w="283" w:type="dxa"/>
          </w:tcPr>
          <w:p w14:paraId="178E080D" w14:textId="77777777" w:rsidR="00244549" w:rsidRPr="00DF0910" w:rsidRDefault="00244549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3ED78FFF" w14:textId="77777777" w:rsidR="00244549" w:rsidRPr="00DF0910" w:rsidRDefault="00244549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C75CDE" w14:paraId="28DEBDDE" w14:textId="77777777" w:rsidTr="00EE0139">
        <w:trPr>
          <w:gridAfter w:val="1"/>
          <w:wAfter w:w="285" w:type="dxa"/>
          <w:trHeight w:hRule="exact" w:val="170"/>
        </w:trPr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14:paraId="3EB5C74B" w14:textId="77777777" w:rsidR="00244549" w:rsidRPr="00DF0910" w:rsidRDefault="00893217" w:rsidP="005C6341">
            <w:pPr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5D24E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Erreferentzia</w:t>
            </w:r>
            <w:proofErr w:type="spellEnd"/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D30E48">
              <w:rPr>
                <w:rFonts w:ascii="Arial" w:hAnsi="Arial" w:cs="Arial"/>
                <w:color w:val="000000" w:themeColor="text1"/>
                <w:sz w:val="16"/>
                <w:szCs w:val="16"/>
              </w:rPr>
              <w:t>▪</w:t>
            </w:r>
            <w:r w:rsidRPr="005D24E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Referencia</w:t>
            </w:r>
          </w:p>
        </w:tc>
        <w:tc>
          <w:tcPr>
            <w:tcW w:w="283" w:type="dxa"/>
          </w:tcPr>
          <w:p w14:paraId="5EAB5F89" w14:textId="77777777" w:rsidR="00244549" w:rsidRPr="00DF0910" w:rsidRDefault="00244549" w:rsidP="005C6341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6F7CFC0F" w14:textId="77777777" w:rsidR="00244549" w:rsidRPr="00DF0910" w:rsidRDefault="00244549" w:rsidP="005C6341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C75CDE" w14:paraId="624BC20A" w14:textId="77777777" w:rsidTr="00EE0139">
        <w:trPr>
          <w:gridAfter w:val="1"/>
          <w:wAfter w:w="285" w:type="dxa"/>
          <w:trHeight w:hRule="exact" w:val="663"/>
        </w:trPr>
        <w:tc>
          <w:tcPr>
            <w:tcW w:w="4253" w:type="dxa"/>
            <w:tcBorders>
              <w:top w:val="single" w:sz="4" w:space="0" w:color="auto"/>
            </w:tcBorders>
          </w:tcPr>
          <w:p w14:paraId="303C3ABA" w14:textId="77777777" w:rsidR="00001FD3" w:rsidRPr="004A3C02" w:rsidRDefault="00001FD3" w:rsidP="00001FD3">
            <w:pPr>
              <w:pStyle w:val="Textoindependiente"/>
              <w:spacing w:after="0" w:line="200" w:lineRule="exact"/>
              <w:rPr>
                <w:sz w:val="12"/>
                <w:szCs w:val="12"/>
              </w:rPr>
            </w:pPr>
            <w:proofErr w:type="spellStart"/>
            <w:r w:rsidRPr="004A3C02">
              <w:rPr>
                <w:sz w:val="12"/>
                <w:szCs w:val="12"/>
              </w:rPr>
              <w:t>Enplegu</w:t>
            </w:r>
            <w:proofErr w:type="spellEnd"/>
            <w:r w:rsidRPr="004A3C02">
              <w:rPr>
                <w:sz w:val="12"/>
                <w:szCs w:val="12"/>
              </w:rPr>
              <w:t xml:space="preserve">, </w:t>
            </w:r>
            <w:proofErr w:type="spellStart"/>
            <w:r w:rsidRPr="004A3C02">
              <w:rPr>
                <w:sz w:val="12"/>
                <w:szCs w:val="12"/>
              </w:rPr>
              <w:t>Merkataritza</w:t>
            </w:r>
            <w:r>
              <w:rPr>
                <w:sz w:val="12"/>
                <w:szCs w:val="12"/>
              </w:rPr>
              <w:t>,</w:t>
            </w:r>
            <w:r w:rsidRPr="004A3C02">
              <w:rPr>
                <w:sz w:val="12"/>
                <w:szCs w:val="12"/>
              </w:rPr>
              <w:t>Turismo</w:t>
            </w:r>
            <w:proofErr w:type="spellEnd"/>
            <w:r w:rsidRPr="004A3C02">
              <w:rPr>
                <w:sz w:val="12"/>
                <w:szCs w:val="12"/>
              </w:rPr>
              <w:t xml:space="preserve"> </w:t>
            </w:r>
          </w:p>
          <w:p w14:paraId="11A5B768" w14:textId="77777777" w:rsidR="00001FD3" w:rsidRPr="004A3C02" w:rsidRDefault="00001FD3" w:rsidP="00001FD3">
            <w:pPr>
              <w:pStyle w:val="Textoindependiente"/>
              <w:spacing w:after="0" w:line="200" w:lineRule="exact"/>
              <w:jc w:val="left"/>
              <w:rPr>
                <w:sz w:val="12"/>
                <w:szCs w:val="12"/>
              </w:rPr>
            </w:pPr>
            <w:r w:rsidRPr="004A3C02">
              <w:rPr>
                <w:sz w:val="12"/>
                <w:szCs w:val="12"/>
              </w:rPr>
              <w:t xml:space="preserve">eta Foru </w:t>
            </w:r>
            <w:proofErr w:type="spellStart"/>
            <w:r w:rsidRPr="004A3C02">
              <w:rPr>
                <w:sz w:val="12"/>
                <w:szCs w:val="12"/>
              </w:rPr>
              <w:t>Administrazioaren</w:t>
            </w:r>
            <w:proofErr w:type="spellEnd"/>
            <w:r w:rsidRPr="004A3C02">
              <w:rPr>
                <w:sz w:val="12"/>
                <w:szCs w:val="12"/>
              </w:rPr>
              <w:t xml:space="preserve"> Saila / Departamento de Empleo,</w:t>
            </w:r>
            <w:r>
              <w:rPr>
                <w:sz w:val="12"/>
                <w:szCs w:val="12"/>
              </w:rPr>
              <w:t xml:space="preserve"> Comercio,</w:t>
            </w:r>
            <w:r w:rsidRPr="004A3C02">
              <w:rPr>
                <w:sz w:val="12"/>
                <w:szCs w:val="12"/>
              </w:rPr>
              <w:t xml:space="preserve"> Turismo y Administración Foral</w:t>
            </w:r>
          </w:p>
          <w:p w14:paraId="5B1C81FB" w14:textId="77777777" w:rsidR="00244549" w:rsidRDefault="00244549" w:rsidP="005C6341">
            <w:pPr>
              <w:pStyle w:val="Textoindependiente"/>
              <w:spacing w:before="20" w:after="70" w:line="200" w:lineRule="exact"/>
              <w:jc w:val="left"/>
              <w:rPr>
                <w:sz w:val="16"/>
              </w:rPr>
            </w:pPr>
          </w:p>
          <w:p w14:paraId="6FB37271" w14:textId="77777777" w:rsidR="00244549" w:rsidRPr="00D812A9" w:rsidRDefault="00244549" w:rsidP="005C6341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83" w:type="dxa"/>
          </w:tcPr>
          <w:p w14:paraId="523A4758" w14:textId="77777777" w:rsidR="00244549" w:rsidRPr="00DF0910" w:rsidRDefault="00244549" w:rsidP="005C6341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vMerge/>
            <w:vAlign w:val="center"/>
          </w:tcPr>
          <w:p w14:paraId="20CFE332" w14:textId="77777777" w:rsidR="00244549" w:rsidRPr="00DF0910" w:rsidRDefault="00244549" w:rsidP="005C6341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C75CDE" w14:paraId="423DEBFE" w14:textId="77777777" w:rsidTr="00EE0139">
        <w:tc>
          <w:tcPr>
            <w:tcW w:w="4820" w:type="dxa"/>
            <w:gridSpan w:val="3"/>
          </w:tcPr>
          <w:p w14:paraId="0F5FE169" w14:textId="77777777" w:rsidR="00244549" w:rsidRDefault="00244549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C574292" w14:textId="77777777" w:rsidR="00244549" w:rsidRDefault="00244549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AA1DB8A" w14:textId="77777777" w:rsidR="00244549" w:rsidRDefault="00244549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E702AC0" w14:textId="77777777" w:rsidR="00244549" w:rsidRPr="00663BA9" w:rsidRDefault="00244549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14:paraId="1024FDFD" w14:textId="77777777" w:rsidR="00244549" w:rsidRPr="00426B3C" w:rsidRDefault="00244549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76309E83" w14:textId="77777777" w:rsidR="00244549" w:rsidRPr="00663BA9" w:rsidRDefault="00244549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75CDE" w14:paraId="47CA665D" w14:textId="77777777" w:rsidTr="00EE0139">
        <w:tc>
          <w:tcPr>
            <w:tcW w:w="4820" w:type="dxa"/>
            <w:gridSpan w:val="3"/>
          </w:tcPr>
          <w:p w14:paraId="5C935865" w14:textId="77777777" w:rsidR="00244549" w:rsidRPr="00663BA9" w:rsidRDefault="00893217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Gaia: </w:t>
            </w:r>
            <w:r w:rsidRPr="009406D7">
              <w:rPr>
                <w:rFonts w:ascii="Arial" w:hAnsi="Arial" w:cs="Arial"/>
                <w:b/>
                <w:sz w:val="16"/>
              </w:rPr>
              <w:t>EBAZPENA</w:t>
            </w:r>
            <w:r>
              <w:rPr>
                <w:sz w:val="16"/>
              </w:rPr>
              <w:t xml:space="preserve"> </w:t>
            </w:r>
            <w:proofErr w:type="spellStart"/>
            <w:r w:rsidRPr="00663BA9">
              <w:rPr>
                <w:rFonts w:ascii="Arial" w:hAnsi="Arial" w:cs="Arial"/>
                <w:b/>
                <w:sz w:val="16"/>
                <w:szCs w:val="16"/>
              </w:rPr>
              <w:t>jakinaraztea</w:t>
            </w:r>
            <w:proofErr w:type="spellEnd"/>
            <w:r w:rsidRPr="00663BA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1BB314D4" w14:textId="77777777" w:rsidR="00244549" w:rsidRDefault="00244549" w:rsidP="00E72518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sz w:val="16"/>
              </w:rPr>
            </w:pPr>
          </w:p>
          <w:p w14:paraId="4032BF57" w14:textId="47FEFA6A" w:rsidR="00244549" w:rsidRPr="00E72518" w:rsidRDefault="00001FD3" w:rsidP="00C65362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Funtzio Publikoko Zuzendariak</w:t>
            </w:r>
            <w:r w:rsidRPr="008C220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8C220D">
              <w:rPr>
                <w:rFonts w:ascii="Arial" w:hAnsi="Arial" w:cs="Arial"/>
                <w:sz w:val="16"/>
                <w:szCs w:val="16"/>
              </w:rPr>
              <w:t>ebazpen</w:t>
            </w:r>
            <w:proofErr w:type="spellEnd"/>
            <w:r w:rsidRPr="008C220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C220D">
              <w:rPr>
                <w:rFonts w:ascii="Arial" w:hAnsi="Arial" w:cs="Arial"/>
                <w:sz w:val="16"/>
                <w:szCs w:val="16"/>
              </w:rPr>
              <w:t>hau</w:t>
            </w:r>
            <w:proofErr w:type="spellEnd"/>
            <w:r w:rsidRPr="008C220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C220D">
              <w:rPr>
                <w:rFonts w:ascii="Arial" w:hAnsi="Arial" w:cs="Arial"/>
                <w:sz w:val="16"/>
                <w:szCs w:val="16"/>
              </w:rPr>
              <w:t>eman</w:t>
            </w:r>
            <w:proofErr w:type="spellEnd"/>
            <w:r w:rsidRPr="008C220D">
              <w:rPr>
                <w:rFonts w:ascii="Arial" w:hAnsi="Arial" w:cs="Arial"/>
                <w:sz w:val="16"/>
                <w:szCs w:val="16"/>
              </w:rPr>
              <w:t xml:space="preserve"> du data </w:t>
            </w:r>
            <w:proofErr w:type="spellStart"/>
            <w:r w:rsidRPr="008C220D">
              <w:rPr>
                <w:rFonts w:ascii="Arial" w:hAnsi="Arial" w:cs="Arial"/>
                <w:sz w:val="16"/>
                <w:szCs w:val="16"/>
              </w:rPr>
              <w:t>honetan</w:t>
            </w:r>
            <w:proofErr w:type="spellEnd"/>
            <w:r w:rsidRPr="008C220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4" w:type="dxa"/>
          </w:tcPr>
          <w:p w14:paraId="75E33A87" w14:textId="77777777" w:rsidR="00244549" w:rsidRPr="00426B3C" w:rsidRDefault="00244549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0" w:type="dxa"/>
            <w:gridSpan w:val="2"/>
          </w:tcPr>
          <w:p w14:paraId="294949A7" w14:textId="77777777" w:rsidR="00244549" w:rsidRPr="00663BA9" w:rsidRDefault="00893217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63BA9">
              <w:rPr>
                <w:rFonts w:ascii="Arial" w:hAnsi="Arial" w:cs="Arial"/>
                <w:b/>
                <w:sz w:val="16"/>
                <w:szCs w:val="16"/>
              </w:rPr>
              <w:t xml:space="preserve">Asunto: Comunicación de </w:t>
            </w:r>
            <w:r w:rsidRPr="009406D7">
              <w:rPr>
                <w:rFonts w:ascii="Arial" w:hAnsi="Arial" w:cs="Arial"/>
                <w:b/>
                <w:sz w:val="16"/>
              </w:rPr>
              <w:t>RESOLUCIÓN</w:t>
            </w:r>
          </w:p>
          <w:p w14:paraId="7B9B41D6" w14:textId="77777777" w:rsidR="00244549" w:rsidRDefault="00244549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7D95623" w14:textId="793CB828" w:rsidR="00244549" w:rsidRPr="00E72518" w:rsidRDefault="00001FD3" w:rsidP="00426B3C">
            <w:pPr>
              <w:pStyle w:val="Sangradetextonormal"/>
              <w:tabs>
                <w:tab w:val="clear" w:pos="1702"/>
                <w:tab w:val="clear" w:pos="4253"/>
                <w:tab w:val="clear" w:pos="5104"/>
                <w:tab w:val="clear" w:pos="5812"/>
              </w:tabs>
              <w:spacing w:before="0" w:after="0"/>
              <w:ind w:firstLine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 Director de Función Pública</w:t>
            </w:r>
            <w:r w:rsidRPr="008C220D">
              <w:rPr>
                <w:rFonts w:ascii="Arial" w:hAnsi="Arial" w:cs="Arial"/>
                <w:sz w:val="16"/>
                <w:szCs w:val="16"/>
              </w:rPr>
              <w:t>, se ha servido dictar la siguiente Resolución, en la fecha que se señala</w:t>
            </w:r>
            <w:r w:rsidRPr="00E7251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3AC5DBF8" w14:textId="77777777" w:rsidR="00244549" w:rsidRPr="00426B3C" w:rsidRDefault="00244549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99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392"/>
        <w:gridCol w:w="1985"/>
        <w:gridCol w:w="851"/>
        <w:gridCol w:w="1985"/>
        <w:gridCol w:w="1985"/>
        <w:gridCol w:w="567"/>
      </w:tblGrid>
      <w:tr w:rsidR="00C75CDE" w14:paraId="2E127053" w14:textId="77777777" w:rsidTr="00EE0139">
        <w:tc>
          <w:tcPr>
            <w:tcW w:w="160" w:type="dxa"/>
          </w:tcPr>
          <w:p w14:paraId="53949F4C" w14:textId="77777777" w:rsidR="00244549" w:rsidRPr="00426B3C" w:rsidRDefault="00244549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14:paraId="07AFF729" w14:textId="77777777" w:rsidR="00244549" w:rsidRPr="00426B3C" w:rsidRDefault="0089321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data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4A99D7D" w14:textId="77777777" w:rsidR="00244549" w:rsidRPr="00426B3C" w:rsidRDefault="0089321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Ebazpenaren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zk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51" w:type="dxa"/>
            <w:vAlign w:val="center"/>
          </w:tcPr>
          <w:p w14:paraId="7A0B83B9" w14:textId="77777777" w:rsidR="00244549" w:rsidRPr="00426B3C" w:rsidRDefault="00244549" w:rsidP="00426B3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6C93CB4" w14:textId="77777777" w:rsidR="00244549" w:rsidRPr="00426B3C" w:rsidRDefault="0089321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Resolución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12A9FD5" w14:textId="77777777" w:rsidR="00244549" w:rsidRPr="00426B3C" w:rsidRDefault="00893217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Nº</w:t>
            </w:r>
            <w:proofErr w:type="spellEnd"/>
            <w:r w:rsidRPr="00426B3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Resolución</w:t>
            </w:r>
          </w:p>
        </w:tc>
        <w:tc>
          <w:tcPr>
            <w:tcW w:w="567" w:type="dxa"/>
          </w:tcPr>
          <w:p w14:paraId="2B426B13" w14:textId="77777777" w:rsidR="00244549" w:rsidRPr="00426B3C" w:rsidRDefault="00244549" w:rsidP="00426B3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75CDE" w14:paraId="4DE6633C" w14:textId="77777777" w:rsidTr="00EE0139">
        <w:trPr>
          <w:trHeight w:hRule="exact" w:val="227"/>
        </w:trPr>
        <w:tc>
          <w:tcPr>
            <w:tcW w:w="160" w:type="dxa"/>
            <w:vAlign w:val="center"/>
          </w:tcPr>
          <w:p w14:paraId="146BF161" w14:textId="77777777" w:rsidR="00244549" w:rsidRPr="00426B3C" w:rsidRDefault="00244549" w:rsidP="00426B3C">
            <w:pPr>
              <w:jc w:val="center"/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  <w:vAlign w:val="center"/>
          </w:tcPr>
          <w:p w14:paraId="0C17C5D2" w14:textId="77777777" w:rsidR="00244549" w:rsidRPr="002F762D" w:rsidRDefault="0089321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26/06</w:t>
            </w:r>
            <w:r w:rsidRPr="002F762D">
              <w:rPr>
                <w:rFonts w:ascii="Arial" w:hAnsi="Arial" w:cs="Arial"/>
                <w:sz w:val="16"/>
                <w:szCs w:val="16"/>
              </w:rPr>
              <w:t>/25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70CC9E2" w14:textId="77777777" w:rsidR="00244549" w:rsidRPr="002F762D" w:rsidRDefault="0089321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3324</w:t>
            </w:r>
          </w:p>
        </w:tc>
        <w:tc>
          <w:tcPr>
            <w:tcW w:w="851" w:type="dxa"/>
            <w:vAlign w:val="center"/>
          </w:tcPr>
          <w:p w14:paraId="10A9863F" w14:textId="77777777" w:rsidR="00244549" w:rsidRPr="002F762D" w:rsidRDefault="00244549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28FD9A1" w14:textId="77777777" w:rsidR="00244549" w:rsidRPr="002F762D" w:rsidRDefault="0089321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25/06</w:t>
            </w:r>
            <w:r w:rsidRPr="002F762D">
              <w:rPr>
                <w:rFonts w:ascii="Arial" w:hAnsi="Arial" w:cs="Arial"/>
                <w:sz w:val="16"/>
                <w:szCs w:val="16"/>
              </w:rPr>
              <w:t>/2026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39CDEE9" w14:textId="77777777" w:rsidR="00244549" w:rsidRPr="002F762D" w:rsidRDefault="00893217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F762D">
              <w:rPr>
                <w:rFonts w:ascii="Arial" w:hAnsi="Arial" w:cs="Arial"/>
                <w:noProof/>
                <w:sz w:val="16"/>
                <w:szCs w:val="16"/>
              </w:rPr>
              <w:t>3324</w:t>
            </w:r>
          </w:p>
        </w:tc>
        <w:tc>
          <w:tcPr>
            <w:tcW w:w="567" w:type="dxa"/>
            <w:vAlign w:val="center"/>
          </w:tcPr>
          <w:p w14:paraId="64208049" w14:textId="77777777" w:rsidR="00244549" w:rsidRPr="002F762D" w:rsidRDefault="00244549" w:rsidP="00426B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79D229" w14:textId="77777777" w:rsidR="00244549" w:rsidRPr="00426B3C" w:rsidRDefault="00244549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4E802ECF" w14:textId="77777777" w:rsidR="00244549" w:rsidRDefault="00244549">
      <w:pPr>
        <w:rPr>
          <w:u w:val="single"/>
        </w:rPr>
      </w:pPr>
    </w:p>
    <w:p w14:paraId="269092B8" w14:textId="77777777" w:rsidR="00244549" w:rsidRPr="00D221EB" w:rsidRDefault="00244549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</w:rPr>
      </w:pPr>
      <w:bookmarkStart w:id="0" w:name="RESOLUCION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8"/>
        <w:gridCol w:w="4393"/>
      </w:tblGrid>
      <w:tr w:rsidR="00C75CDE" w14:paraId="111AED6D" w14:textId="77777777" w:rsidTr="00E004AB">
        <w:tc>
          <w:tcPr>
            <w:tcW w:w="4394" w:type="dxa"/>
          </w:tcPr>
          <w:p w14:paraId="13595651" w14:textId="77777777" w:rsidR="00244549" w:rsidRPr="00A24E42" w:rsidRDefault="00893217" w:rsidP="00A24E42">
            <w:pPr>
              <w:pStyle w:val="Normal0"/>
              <w:keepNext/>
              <w:spacing w:before="240" w:after="480"/>
              <w:outlineLvl w:val="0"/>
              <w:rPr>
                <w:b/>
                <w:snapToGrid w:val="0"/>
                <w:sz w:val="24"/>
                <w:lang w:val="es-ES_tradnl" w:eastAsia="es-ES"/>
              </w:rPr>
            </w:pPr>
            <w:r w:rsidRPr="00630375">
              <w:rPr>
                <w:b/>
                <w:noProof/>
                <w:snapToGrid w:val="0"/>
                <w:sz w:val="24"/>
                <w:lang w:val="es-ES_tradnl" w:eastAsia="es-ES"/>
              </w:rPr>
              <w:t>EBAZPENA</w:t>
            </w:r>
          </w:p>
        </w:tc>
        <w:tc>
          <w:tcPr>
            <w:tcW w:w="568" w:type="dxa"/>
          </w:tcPr>
          <w:p w14:paraId="6551211D" w14:textId="77777777" w:rsidR="00244549" w:rsidRPr="00A24E42" w:rsidRDefault="00244549" w:rsidP="00A24E42">
            <w:pPr>
              <w:pStyle w:val="Normal0"/>
              <w:spacing w:before="240" w:after="480"/>
              <w:rPr>
                <w:sz w:val="24"/>
                <w:lang w:eastAsia="es-ES"/>
              </w:rPr>
            </w:pPr>
          </w:p>
        </w:tc>
        <w:tc>
          <w:tcPr>
            <w:tcW w:w="4393" w:type="dxa"/>
          </w:tcPr>
          <w:p w14:paraId="74703E82" w14:textId="77777777" w:rsidR="00244549" w:rsidRPr="00A24E42" w:rsidRDefault="00893217" w:rsidP="00A24E42">
            <w:pPr>
              <w:pStyle w:val="Normal0"/>
              <w:spacing w:before="240" w:after="480"/>
              <w:rPr>
                <w:sz w:val="24"/>
                <w:lang w:eastAsia="es-ES"/>
              </w:rPr>
            </w:pPr>
            <w:r w:rsidRPr="00630375">
              <w:rPr>
                <w:b/>
                <w:noProof/>
                <w:sz w:val="24"/>
                <w:lang w:eastAsia="es-ES"/>
              </w:rPr>
              <w:t>RESOLUCIÓN</w:t>
            </w:r>
          </w:p>
        </w:tc>
      </w:tr>
      <w:tr w:rsidR="00C75CDE" w14:paraId="3FF31BFB" w14:textId="77777777" w:rsidTr="00E004AB">
        <w:tc>
          <w:tcPr>
            <w:tcW w:w="4394" w:type="dxa"/>
          </w:tcPr>
          <w:p w14:paraId="51132D29" w14:textId="77777777" w:rsidR="00244549" w:rsidRPr="00A24E42" w:rsidRDefault="00893217" w:rsidP="00957ACF">
            <w:pPr>
              <w:pStyle w:val="Normal0"/>
              <w:spacing w:after="360"/>
              <w:rPr>
                <w:sz w:val="22"/>
                <w:lang w:eastAsia="es-ES"/>
              </w:rPr>
            </w:pPr>
            <w:r w:rsidRPr="00A24E42">
              <w:rPr>
                <w:noProof/>
                <w:sz w:val="22"/>
                <w:lang w:eastAsia="es-ES"/>
              </w:rPr>
              <w:t xml:space="preserve">Funtzio Publikoko Idazkaritza Teknikoko Zerbitzua </w:t>
            </w:r>
            <w:r w:rsidRPr="00A24E42">
              <w:rPr>
                <w:noProof/>
                <w:sz w:val="22"/>
                <w:lang w:eastAsia="es-ES"/>
              </w:rPr>
              <w:br/>
              <w:t>Esp. zk.:</w:t>
            </w:r>
            <w:r w:rsidRPr="00A24E42">
              <w:rPr>
                <w:sz w:val="22"/>
                <w:lang w:eastAsia="es-ES"/>
              </w:rPr>
              <w:t xml:space="preserve"> </w:t>
            </w:r>
            <w:r>
              <w:rPr>
                <w:sz w:val="22"/>
                <w:lang w:eastAsia="es-ES"/>
              </w:rPr>
              <w:t>230/2026</w:t>
            </w:r>
          </w:p>
        </w:tc>
        <w:tc>
          <w:tcPr>
            <w:tcW w:w="568" w:type="dxa"/>
          </w:tcPr>
          <w:p w14:paraId="67B8716F" w14:textId="77777777" w:rsidR="00244549" w:rsidRPr="00A24E42" w:rsidRDefault="00244549" w:rsidP="00A24E42">
            <w:pPr>
              <w:pStyle w:val="Normal0"/>
              <w:spacing w:after="360"/>
              <w:rPr>
                <w:sz w:val="22"/>
                <w:lang w:eastAsia="es-ES"/>
              </w:rPr>
            </w:pPr>
          </w:p>
        </w:tc>
        <w:tc>
          <w:tcPr>
            <w:tcW w:w="4393" w:type="dxa"/>
          </w:tcPr>
          <w:p w14:paraId="29E48C9D" w14:textId="77777777" w:rsidR="00244549" w:rsidRPr="00A24E42" w:rsidRDefault="00893217" w:rsidP="00957ACF">
            <w:pPr>
              <w:pStyle w:val="Normal0"/>
              <w:spacing w:after="360"/>
              <w:rPr>
                <w:sz w:val="22"/>
                <w:lang w:eastAsia="es-ES"/>
              </w:rPr>
            </w:pPr>
            <w:r w:rsidRPr="00A24E42">
              <w:rPr>
                <w:noProof/>
                <w:sz w:val="22"/>
                <w:lang w:eastAsia="es-ES"/>
              </w:rPr>
              <w:t>Servicio de Secretaría Técnica de Función Pública</w:t>
            </w:r>
            <w:r w:rsidRPr="00A24E42">
              <w:rPr>
                <w:noProof/>
                <w:sz w:val="22"/>
                <w:lang w:eastAsia="es-ES"/>
              </w:rPr>
              <w:br/>
              <w:t>Nº expte.:</w:t>
            </w:r>
            <w:r w:rsidRPr="00A24E42">
              <w:rPr>
                <w:sz w:val="22"/>
                <w:lang w:eastAsia="es-ES"/>
              </w:rPr>
              <w:t xml:space="preserve"> </w:t>
            </w:r>
            <w:r>
              <w:rPr>
                <w:sz w:val="22"/>
                <w:lang w:eastAsia="es-ES"/>
              </w:rPr>
              <w:t>230/2026</w:t>
            </w:r>
          </w:p>
        </w:tc>
      </w:tr>
      <w:tr w:rsidR="00C75CDE" w14:paraId="619B8E53" w14:textId="77777777" w:rsidTr="00E004AB">
        <w:tc>
          <w:tcPr>
            <w:tcW w:w="4394" w:type="dxa"/>
          </w:tcPr>
          <w:p w14:paraId="6C8547D2" w14:textId="3D658A72" w:rsidR="00244549" w:rsidRDefault="008834E4" w:rsidP="00BE01BD">
            <w:pPr>
              <w:pStyle w:val="Normal0"/>
              <w:spacing w:after="360"/>
              <w:ind w:right="142"/>
              <w:jc w:val="both"/>
              <w:rPr>
                <w:b/>
                <w:snapToGrid w:val="0"/>
                <w:color w:val="FF0000"/>
                <w:sz w:val="22"/>
                <w:lang w:val="eu-ES" w:eastAsia="es-ES"/>
              </w:rPr>
            </w:pPr>
            <w:r w:rsidRPr="008834E4">
              <w:rPr>
                <w:b/>
                <w:noProof/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="00893217">
              <w:rPr>
                <w:b/>
                <w:noProof/>
                <w:snapToGrid w:val="0"/>
                <w:sz w:val="22"/>
                <w:lang w:val="eu-ES" w:eastAsia="es-ES"/>
              </w:rPr>
              <w:t xml:space="preserve">k eginiko </w:t>
            </w:r>
            <w:r w:rsidR="00893217" w:rsidRPr="00D412A6">
              <w:rPr>
                <w:b/>
                <w:noProof/>
                <w:snapToGrid w:val="0"/>
                <w:sz w:val="22"/>
                <w:lang w:val="eu-ES" w:eastAsia="es-ES"/>
              </w:rPr>
              <w:t>informazio publikoa eskuratzeko eskaera</w:t>
            </w:r>
            <w:r w:rsidR="00893217">
              <w:rPr>
                <w:b/>
                <w:noProof/>
                <w:snapToGrid w:val="0"/>
                <w:sz w:val="22"/>
                <w:lang w:val="eu-ES" w:eastAsia="es-ES"/>
              </w:rPr>
              <w:t xml:space="preserve"> o</w:t>
            </w:r>
            <w:r w:rsidR="00893217" w:rsidRPr="00D412A6">
              <w:rPr>
                <w:b/>
                <w:noProof/>
                <w:snapToGrid w:val="0"/>
                <w:sz w:val="22"/>
                <w:lang w:val="eu-ES" w:eastAsia="es-ES"/>
              </w:rPr>
              <w:t>netsi egi</w:t>
            </w:r>
            <w:r w:rsidR="00893217">
              <w:rPr>
                <w:b/>
                <w:noProof/>
                <w:snapToGrid w:val="0"/>
                <w:sz w:val="22"/>
                <w:lang w:val="eu-ES" w:eastAsia="es-ES"/>
              </w:rPr>
              <w:t>ten</w:t>
            </w:r>
            <w:r w:rsidR="00893217" w:rsidRPr="00D412A6">
              <w:rPr>
                <w:b/>
                <w:noProof/>
                <w:snapToGrid w:val="0"/>
                <w:sz w:val="22"/>
                <w:lang w:val="eu-ES" w:eastAsia="es-ES"/>
              </w:rPr>
              <w:t xml:space="preserve"> da</w:t>
            </w:r>
          </w:p>
        </w:tc>
        <w:tc>
          <w:tcPr>
            <w:tcW w:w="568" w:type="dxa"/>
          </w:tcPr>
          <w:p w14:paraId="502122BF" w14:textId="77777777" w:rsidR="00244549" w:rsidRPr="00D412A6" w:rsidRDefault="00244549" w:rsidP="00A24E42">
            <w:pPr>
              <w:pStyle w:val="Normal0"/>
              <w:spacing w:after="360"/>
              <w:ind w:left="57" w:right="57"/>
              <w:jc w:val="both"/>
              <w:rPr>
                <w:rFonts w:ascii="Arial" w:hAnsi="Arial"/>
                <w:b/>
                <w:sz w:val="22"/>
                <w:lang w:eastAsia="es-ES"/>
              </w:rPr>
            </w:pPr>
          </w:p>
        </w:tc>
        <w:tc>
          <w:tcPr>
            <w:tcW w:w="4393" w:type="dxa"/>
          </w:tcPr>
          <w:p w14:paraId="223EE31D" w14:textId="6C740E8D" w:rsidR="00244549" w:rsidRPr="00A24E42" w:rsidRDefault="00893217" w:rsidP="00774DCB">
            <w:pPr>
              <w:pStyle w:val="Normal0"/>
              <w:spacing w:after="360"/>
              <w:ind w:right="142"/>
              <w:jc w:val="both"/>
              <w:rPr>
                <w:b/>
                <w:noProof/>
                <w:snapToGrid w:val="0"/>
                <w:sz w:val="22"/>
                <w:lang w:val="eu-ES" w:eastAsia="es-ES"/>
              </w:rPr>
            </w:pPr>
            <w:r>
              <w:rPr>
                <w:b/>
                <w:noProof/>
                <w:snapToGrid w:val="0"/>
                <w:sz w:val="22"/>
                <w:lang w:val="eu-ES" w:eastAsia="es-ES"/>
              </w:rPr>
              <w:t xml:space="preserve">Estimar la solicitud de acceso a la información pública realizada por </w:t>
            </w:r>
            <w:r w:rsidR="008834E4" w:rsidRPr="008834E4">
              <w:rPr>
                <w:b/>
                <w:noProof/>
                <w:snapToGrid w:val="0"/>
                <w:sz w:val="22"/>
                <w:highlight w:val="black"/>
                <w:lang w:val="eu-ES" w:eastAsia="es-ES"/>
              </w:rPr>
              <w:t>XXXXX</w:t>
            </w:r>
          </w:p>
        </w:tc>
      </w:tr>
      <w:tr w:rsidR="00C75CDE" w14:paraId="36A311A4" w14:textId="77777777" w:rsidTr="00651979">
        <w:trPr>
          <w:trHeight w:val="2689"/>
        </w:trPr>
        <w:tc>
          <w:tcPr>
            <w:tcW w:w="4394" w:type="dxa"/>
          </w:tcPr>
          <w:p w14:paraId="27AFE83C" w14:textId="73FBE080" w:rsidR="00244549" w:rsidRDefault="00893217" w:rsidP="001E2B85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D412A6">
              <w:rPr>
                <w:noProof/>
                <w:snapToGrid w:val="0"/>
                <w:sz w:val="22"/>
                <w:lang w:val="es-ES_tradnl" w:eastAsia="es-ES"/>
              </w:rPr>
              <w:t xml:space="preserve">Informazio publikoa eskuratzeko eskaeraren bidez (erregistro-data: 2026ko ekainaren 9a), </w:t>
            </w:r>
            <w:r w:rsidR="008834E4" w:rsidRPr="008834E4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D412A6">
              <w:rPr>
                <w:noProof/>
                <w:snapToGrid w:val="0"/>
                <w:sz w:val="22"/>
                <w:lang w:val="es-ES_tradnl" w:eastAsia="es-ES"/>
              </w:rPr>
              <w:t xml:space="preserve">k (NAN: </w:t>
            </w:r>
            <w:r w:rsidR="008834E4" w:rsidRPr="008834E4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D412A6">
              <w:rPr>
                <w:noProof/>
                <w:snapToGrid w:val="0"/>
                <w:sz w:val="22"/>
                <w:lang w:val="es-ES_tradnl" w:eastAsia="es-ES"/>
              </w:rPr>
              <w:t>) Arabako Foru Aldundiko Funtzio Publikoaren Zuzendaritzari eskatu dio "Berdintasun, Lankidetza eta Kulturartekotasun Saileko LANKIDETZAKO TEKNIKARI KUDEATZAILEAREN lanpostuaren funtzioei buruzko txosten ofiziala, funtzioen xehetasun zehatz eta izendatuekin, 1267.001 lanpostu-kodearekin".</w:t>
            </w:r>
          </w:p>
          <w:p w14:paraId="226D16B9" w14:textId="77777777" w:rsidR="00244549" w:rsidRDefault="00244549" w:rsidP="001E2B85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4E0D7147" w14:textId="77777777" w:rsidR="00244549" w:rsidRDefault="00244549" w:rsidP="001E2B85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74BF81DD" w14:textId="77777777" w:rsidR="00244549" w:rsidRDefault="00893217" w:rsidP="00340B4E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C7239F">
              <w:rPr>
                <w:snapToGrid w:val="0"/>
                <w:sz w:val="22"/>
                <w:lang w:val="eu-ES" w:eastAsia="es-ES"/>
              </w:rPr>
              <w:t>Baietsi egin da informazio publikoa eskuratzeko eskaera, eta ebazpen honi erantsi zaizkio eskatutako datuak.</w:t>
            </w:r>
          </w:p>
          <w:p w14:paraId="71E5E9A7" w14:textId="77777777" w:rsidR="00244549" w:rsidRPr="00ED4969" w:rsidRDefault="00244549" w:rsidP="001B427D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1C419AF0" w14:textId="77777777" w:rsidR="00244549" w:rsidRDefault="00244549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1BE1B8FD" w14:textId="77777777" w:rsidR="00244549" w:rsidRDefault="00893217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5C30FB">
              <w:rPr>
                <w:noProof/>
                <w:snapToGrid w:val="0"/>
                <w:sz w:val="22"/>
                <w:lang w:val="es-ES_tradnl" w:eastAsia="es-ES"/>
              </w:rPr>
              <w:lastRenderedPageBreak/>
              <w:t>Horregatik, uztailaren 1eko 243/2020 Foru Aginduak eman dizkidan eskumenez baliatuz, zeinaren bidez Funtzio Publikoko Zuzendaritzaren titularrari eskuordetzen baitzaio zuzendaritza honetan kudeatzen diren informazio publikoa eskuratzearen arloko eskaerak ebazteko eskumena,</w:t>
            </w:r>
          </w:p>
          <w:p w14:paraId="3D82868C" w14:textId="77777777" w:rsidR="00244549" w:rsidRDefault="00244549" w:rsidP="001E2B85">
            <w:pPr>
              <w:pStyle w:val="Normal0"/>
              <w:spacing w:after="240"/>
              <w:ind w:right="142" w:firstLine="1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53706B05" w14:textId="77777777" w:rsidR="00244549" w:rsidRDefault="00244549" w:rsidP="001E2B85">
            <w:pPr>
              <w:pStyle w:val="Normal0"/>
              <w:spacing w:after="240"/>
              <w:ind w:right="142" w:firstLine="1"/>
              <w:rPr>
                <w:rFonts w:eastAsiaTheme="minorHAnsi"/>
                <w:noProof/>
                <w:color w:val="FF0000"/>
                <w:sz w:val="22"/>
                <w:szCs w:val="22"/>
              </w:rPr>
            </w:pPr>
          </w:p>
        </w:tc>
        <w:tc>
          <w:tcPr>
            <w:tcW w:w="568" w:type="dxa"/>
          </w:tcPr>
          <w:p w14:paraId="1AC68792" w14:textId="77777777" w:rsidR="00244549" w:rsidRPr="00A24E42" w:rsidRDefault="00244549" w:rsidP="00A24E42">
            <w:pPr>
              <w:pStyle w:val="Normal0"/>
              <w:spacing w:after="240"/>
              <w:ind w:left="57" w:right="57"/>
              <w:jc w:val="both"/>
              <w:rPr>
                <w:rFonts w:ascii="Arial" w:hAnsi="Arial"/>
                <w:lang w:val="eu-ES" w:eastAsia="es-ES"/>
              </w:rPr>
            </w:pPr>
          </w:p>
        </w:tc>
        <w:tc>
          <w:tcPr>
            <w:tcW w:w="4393" w:type="dxa"/>
          </w:tcPr>
          <w:p w14:paraId="4D4B9CF7" w14:textId="788D8E45" w:rsidR="00244549" w:rsidRDefault="00893217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 w:rsidRPr="00D412A6">
              <w:rPr>
                <w:noProof/>
                <w:snapToGrid w:val="0"/>
                <w:sz w:val="22"/>
                <w:lang w:val="es-ES_tradnl" w:eastAsia="es-ES"/>
              </w:rPr>
              <w:t xml:space="preserve">Mediante solicitud de acceso a la información pública con fecha de registro 9 de junio de 2026, </w:t>
            </w:r>
            <w:r w:rsidR="008834E4" w:rsidRPr="008834E4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D412A6">
              <w:rPr>
                <w:noProof/>
                <w:snapToGrid w:val="0"/>
                <w:sz w:val="22"/>
                <w:lang w:val="es-ES_tradnl" w:eastAsia="es-ES"/>
              </w:rPr>
              <w:t xml:space="preserve">, con DNI: </w:t>
            </w:r>
            <w:r w:rsidR="008834E4" w:rsidRPr="008834E4">
              <w:rPr>
                <w:noProof/>
                <w:snapToGrid w:val="0"/>
                <w:sz w:val="22"/>
                <w:highlight w:val="black"/>
                <w:lang w:val="es-ES_tradnl" w:eastAsia="es-ES"/>
              </w:rPr>
              <w:t>XXXXX</w:t>
            </w:r>
            <w:r w:rsidRPr="00D412A6">
              <w:rPr>
                <w:noProof/>
                <w:snapToGrid w:val="0"/>
                <w:sz w:val="22"/>
                <w:lang w:val="es-ES_tradnl" w:eastAsia="es-ES"/>
              </w:rPr>
              <w:t xml:space="preserve">, solicita de la Dirección de Función Pública de la DFA </w:t>
            </w:r>
            <w:r>
              <w:rPr>
                <w:noProof/>
                <w:snapToGrid w:val="0"/>
                <w:sz w:val="22"/>
                <w:lang w:val="es-ES_tradnl" w:eastAsia="es-ES"/>
              </w:rPr>
              <w:t>“</w:t>
            </w:r>
            <w:r w:rsidRPr="00D412A6">
              <w:rPr>
                <w:noProof/>
                <w:snapToGrid w:val="0"/>
                <w:sz w:val="22"/>
                <w:lang w:val="es-ES_tradnl" w:eastAsia="es-ES"/>
              </w:rPr>
              <w:t>informe oficial de las funciones, con el detalle exacto y nominal de las funciones, del puesto de TÉCNICO/A GESTOR/A COOPERACIÓN del Departamento de Igualdad, Cooperación e interculturalidad, con código de puesto 1267.001.”</w:t>
            </w:r>
          </w:p>
          <w:p w14:paraId="68D1A105" w14:textId="77777777" w:rsidR="00244549" w:rsidRDefault="00244549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4D1B2F3B" w14:textId="77777777" w:rsidR="00244549" w:rsidRDefault="00244549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26EFD249" w14:textId="77777777" w:rsidR="00244549" w:rsidRDefault="00893217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  <w:r>
              <w:rPr>
                <w:noProof/>
                <w:snapToGrid w:val="0"/>
                <w:sz w:val="22"/>
                <w:lang w:val="es-ES_tradnl" w:eastAsia="es-ES"/>
              </w:rPr>
              <w:t>Se estima la solicitud de acceso a información pública y anexa a esta Resolución los datos solicitados.</w:t>
            </w:r>
          </w:p>
          <w:p w14:paraId="59630AEB" w14:textId="77777777" w:rsidR="00244549" w:rsidRDefault="00244549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47A6AF63" w14:textId="77777777" w:rsidR="00244549" w:rsidRDefault="00244549" w:rsidP="00340B4E">
            <w:pPr>
              <w:pStyle w:val="Normal0"/>
              <w:ind w:right="142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60A356E2" w14:textId="77777777" w:rsidR="00244549" w:rsidRDefault="00893217" w:rsidP="00651979">
            <w:pPr>
              <w:pStyle w:val="Normal0"/>
              <w:spacing w:after="240"/>
              <w:ind w:right="142" w:firstLine="1"/>
              <w:rPr>
                <w:noProof/>
                <w:snapToGrid w:val="0"/>
                <w:sz w:val="22"/>
                <w:lang w:val="es-ES_tradnl" w:eastAsia="es-ES"/>
              </w:rPr>
            </w:pPr>
            <w:r w:rsidRPr="007B50D0">
              <w:rPr>
                <w:noProof/>
                <w:snapToGrid w:val="0"/>
                <w:sz w:val="22"/>
                <w:lang w:val="es-ES_tradnl" w:eastAsia="es-ES"/>
              </w:rPr>
              <w:lastRenderedPageBreak/>
              <w:t>En su virtud, haciendo uso de las competencias que me han sido otorgadas por la Orden Foral 243/2020, de 1 de julio por la que se delega en la persona titular de la Dirección de Función Pública la competencia para resolver las solicitudes en materia de acceso a la información pública que se tramiten en dicha dirección,</w:t>
            </w:r>
          </w:p>
          <w:p w14:paraId="754907D8" w14:textId="77777777" w:rsidR="00244549" w:rsidRDefault="00244549" w:rsidP="00651979">
            <w:pPr>
              <w:pStyle w:val="Normal0"/>
              <w:spacing w:after="240"/>
              <w:ind w:right="142" w:firstLine="1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0DBEF151" w14:textId="77777777" w:rsidR="00244549" w:rsidRDefault="00244549" w:rsidP="00651979">
            <w:pPr>
              <w:pStyle w:val="Normal0"/>
              <w:spacing w:after="240"/>
              <w:ind w:right="142" w:firstLine="1"/>
              <w:rPr>
                <w:noProof/>
                <w:snapToGrid w:val="0"/>
                <w:sz w:val="22"/>
                <w:lang w:val="es-ES_tradnl" w:eastAsia="es-ES"/>
              </w:rPr>
            </w:pPr>
          </w:p>
          <w:p w14:paraId="713C700A" w14:textId="77777777" w:rsidR="00244549" w:rsidRPr="003851FE" w:rsidRDefault="00244549" w:rsidP="00651979">
            <w:pPr>
              <w:pStyle w:val="Normal0"/>
              <w:spacing w:after="240"/>
              <w:ind w:right="142" w:firstLine="1"/>
              <w:rPr>
                <w:noProof/>
                <w:snapToGrid w:val="0"/>
                <w:sz w:val="22"/>
                <w:lang w:val="es-ES_tradnl" w:eastAsia="es-ES"/>
              </w:rPr>
            </w:pPr>
          </w:p>
        </w:tc>
      </w:tr>
      <w:tr w:rsidR="00C75CDE" w14:paraId="6A5A6CC7" w14:textId="77777777" w:rsidTr="00E004AB">
        <w:tc>
          <w:tcPr>
            <w:tcW w:w="4394" w:type="dxa"/>
          </w:tcPr>
          <w:p w14:paraId="28E88A89" w14:textId="77777777" w:rsidR="00244549" w:rsidRPr="00A24E42" w:rsidRDefault="00893217" w:rsidP="00651979">
            <w:pPr>
              <w:pStyle w:val="Normal0"/>
              <w:jc w:val="center"/>
              <w:rPr>
                <w:rFonts w:ascii="Arial" w:hAnsi="Arial"/>
                <w:b/>
                <w:lang w:eastAsia="es-ES"/>
              </w:rPr>
            </w:pPr>
            <w:r>
              <w:rPr>
                <w:b/>
                <w:snapToGrid w:val="0"/>
                <w:sz w:val="22"/>
                <w:lang w:eastAsia="es-ES"/>
              </w:rPr>
              <w:lastRenderedPageBreak/>
              <w:t>EBAZT</w:t>
            </w:r>
            <w:r w:rsidRPr="00587CC1">
              <w:rPr>
                <w:b/>
                <w:snapToGrid w:val="0"/>
                <w:sz w:val="22"/>
                <w:lang w:eastAsia="es-ES"/>
              </w:rPr>
              <w:t>EN DUT</w:t>
            </w:r>
          </w:p>
        </w:tc>
        <w:tc>
          <w:tcPr>
            <w:tcW w:w="568" w:type="dxa"/>
          </w:tcPr>
          <w:p w14:paraId="7C1767F5" w14:textId="77777777" w:rsidR="00244549" w:rsidRPr="00A24E42" w:rsidRDefault="00244549" w:rsidP="00651979">
            <w:pPr>
              <w:pStyle w:val="Normal0"/>
              <w:spacing w:before="240"/>
              <w:jc w:val="center"/>
              <w:rPr>
                <w:rFonts w:ascii="Arial" w:hAnsi="Arial"/>
                <w:b/>
                <w:lang w:eastAsia="es-ES"/>
              </w:rPr>
            </w:pPr>
          </w:p>
        </w:tc>
        <w:tc>
          <w:tcPr>
            <w:tcW w:w="4393" w:type="dxa"/>
          </w:tcPr>
          <w:p w14:paraId="28FC1911" w14:textId="77777777" w:rsidR="00244549" w:rsidRPr="008E439C" w:rsidRDefault="00893217" w:rsidP="00651979">
            <w:pPr>
              <w:pStyle w:val="Normal0"/>
              <w:jc w:val="center"/>
              <w:rPr>
                <w:b/>
                <w:lang w:eastAsia="es-ES"/>
              </w:rPr>
            </w:pPr>
            <w:r>
              <w:rPr>
                <w:b/>
                <w:noProof/>
                <w:snapToGrid w:val="0"/>
                <w:sz w:val="22"/>
                <w:lang w:val="es-ES_tradnl" w:eastAsia="es-ES"/>
              </w:rPr>
              <w:t>RESUELVO</w:t>
            </w:r>
          </w:p>
        </w:tc>
      </w:tr>
      <w:tr w:rsidR="00C75CDE" w14:paraId="18113D17" w14:textId="77777777" w:rsidTr="00651979">
        <w:trPr>
          <w:trHeight w:val="6230"/>
        </w:trPr>
        <w:tc>
          <w:tcPr>
            <w:tcW w:w="4394" w:type="dxa"/>
          </w:tcPr>
          <w:p w14:paraId="2A0BF2B3" w14:textId="396F1EC6" w:rsidR="00244549" w:rsidRDefault="00893217" w:rsidP="001E2B85">
            <w:pPr>
              <w:pStyle w:val="Normal0"/>
              <w:ind w:right="142"/>
              <w:rPr>
                <w:b/>
                <w:snapToGrid w:val="0"/>
                <w:sz w:val="22"/>
                <w:lang w:val="eu-ES" w:eastAsia="es-ES"/>
              </w:rPr>
            </w:pPr>
            <w:r w:rsidRPr="00B76BEE">
              <w:rPr>
                <w:b/>
                <w:snapToGrid w:val="0"/>
                <w:sz w:val="22"/>
                <w:lang w:val="eu-ES" w:eastAsia="es-ES"/>
              </w:rPr>
              <w:t xml:space="preserve">Lehenengoa. </w:t>
            </w:r>
            <w:r w:rsidRPr="00A83FC1">
              <w:rPr>
                <w:bCs/>
                <w:snapToGrid w:val="0"/>
                <w:sz w:val="22"/>
                <w:lang w:val="eu-ES" w:eastAsia="es-ES"/>
              </w:rPr>
              <w:t>Eskaera one</w:t>
            </w:r>
            <w:r>
              <w:rPr>
                <w:bCs/>
                <w:snapToGrid w:val="0"/>
                <w:sz w:val="22"/>
                <w:lang w:val="eu-ES" w:eastAsia="es-ES"/>
              </w:rPr>
              <w:t>stea</w:t>
            </w:r>
            <w:r w:rsidRPr="00A83FC1">
              <w:rPr>
                <w:bCs/>
                <w:snapToGrid w:val="0"/>
                <w:sz w:val="22"/>
                <w:lang w:val="eu-ES" w:eastAsia="es-ES"/>
              </w:rPr>
              <w:t xml:space="preserve"> eta</w:t>
            </w:r>
            <w:r>
              <w:rPr>
                <w:b/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 w:rsidR="008834E4" w:rsidRPr="008834E4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>
              <w:rPr>
                <w:bCs/>
                <w:snapToGrid w:val="0"/>
                <w:sz w:val="22"/>
                <w:lang w:val="eu-ES" w:eastAsia="es-ES"/>
              </w:rPr>
              <w:t>ri</w:t>
            </w:r>
            <w:proofErr w:type="spellEnd"/>
            <w:r w:rsidRPr="00B76BEE">
              <w:rPr>
                <w:bCs/>
                <w:snapToGrid w:val="0"/>
                <w:sz w:val="22"/>
                <w:lang w:val="eu-ES" w:eastAsia="es-ES"/>
              </w:rPr>
              <w:t xml:space="preserve"> bidaltzea ebazpen honetan jasotako informazioa.</w:t>
            </w:r>
            <w:r>
              <w:rPr>
                <w:bCs/>
                <w:snapToGrid w:val="0"/>
                <w:sz w:val="22"/>
                <w:lang w:val="eu-ES" w:eastAsia="es-ES"/>
              </w:rPr>
              <w:t xml:space="preserve">  </w:t>
            </w:r>
          </w:p>
          <w:p w14:paraId="276A7FCA" w14:textId="77777777" w:rsidR="00244549" w:rsidRDefault="00244549" w:rsidP="001E2B85">
            <w:pPr>
              <w:pStyle w:val="Normal0"/>
              <w:ind w:right="142"/>
              <w:rPr>
                <w:b/>
                <w:snapToGrid w:val="0"/>
                <w:sz w:val="22"/>
                <w:lang w:val="eu-ES" w:eastAsia="es-ES"/>
              </w:rPr>
            </w:pPr>
          </w:p>
          <w:p w14:paraId="3BB53C27" w14:textId="260851CF" w:rsidR="00244549" w:rsidRDefault="00893217" w:rsidP="001E2B85">
            <w:pPr>
              <w:pStyle w:val="Normal0"/>
              <w:ind w:right="142"/>
              <w:rPr>
                <w:bCs/>
                <w:snapToGrid w:val="0"/>
                <w:sz w:val="22"/>
                <w:lang w:val="eu-ES" w:eastAsia="es-ES"/>
              </w:rPr>
            </w:pPr>
            <w:r w:rsidRPr="00B76BEE">
              <w:rPr>
                <w:b/>
                <w:snapToGrid w:val="0"/>
                <w:sz w:val="22"/>
                <w:lang w:val="eu-ES" w:eastAsia="es-ES"/>
              </w:rPr>
              <w:t xml:space="preserve">Bigarrena. </w:t>
            </w:r>
            <w:proofErr w:type="spellStart"/>
            <w:r w:rsidR="008834E4" w:rsidRPr="008834E4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Pr="00B76BEE">
              <w:rPr>
                <w:bCs/>
                <w:snapToGrid w:val="0"/>
                <w:sz w:val="22"/>
                <w:lang w:val="eu-ES" w:eastAsia="es-ES"/>
              </w:rPr>
              <w:t>ri</w:t>
            </w:r>
            <w:proofErr w:type="spellEnd"/>
            <w:r w:rsidRPr="00B76BEE">
              <w:rPr>
                <w:bCs/>
                <w:snapToGrid w:val="0"/>
                <w:sz w:val="22"/>
                <w:lang w:val="eu-ES" w:eastAsia="es-ES"/>
              </w:rPr>
              <w:t xml:space="preserve"> jakinaraztea</w:t>
            </w:r>
            <w:r>
              <w:rPr>
                <w:bCs/>
                <w:snapToGrid w:val="0"/>
                <w:sz w:val="22"/>
                <w:lang w:val="eu-ES" w:eastAsia="es-ES"/>
              </w:rPr>
              <w:t>,</w:t>
            </w:r>
            <w:r w:rsidRPr="00B76BEE">
              <w:rPr>
                <w:bCs/>
                <w:snapToGrid w:val="0"/>
                <w:sz w:val="22"/>
                <w:lang w:val="eu-ES" w:eastAsia="es-ES"/>
              </w:rPr>
              <w:t xml:space="preserve"> </w:t>
            </w:r>
            <w:r>
              <w:rPr>
                <w:bCs/>
                <w:snapToGrid w:val="0"/>
                <w:sz w:val="22"/>
                <w:lang w:val="eu-ES" w:eastAsia="es-ES"/>
              </w:rPr>
              <w:t>ebazpenarekin batera,</w:t>
            </w:r>
            <w:r w:rsidRPr="00B76BEE">
              <w:rPr>
                <w:bCs/>
                <w:snapToGrid w:val="0"/>
                <w:sz w:val="22"/>
                <w:lang w:val="eu-ES" w:eastAsia="es-ES"/>
              </w:rPr>
              <w:t xml:space="preserve"> </w:t>
            </w:r>
            <w:r>
              <w:rPr>
                <w:bCs/>
                <w:snapToGrid w:val="0"/>
                <w:sz w:val="22"/>
                <w:lang w:val="eu-ES" w:eastAsia="es-ES"/>
              </w:rPr>
              <w:t xml:space="preserve">eskatutako datuak </w:t>
            </w:r>
            <w:r w:rsidRPr="003455DB">
              <w:rPr>
                <w:bCs/>
                <w:snapToGrid w:val="0"/>
                <w:sz w:val="22"/>
                <w:lang w:val="eu-ES" w:eastAsia="es-ES"/>
              </w:rPr>
              <w:t xml:space="preserve">jasotzen dituen eranskina erantsi </w:t>
            </w:r>
            <w:r>
              <w:rPr>
                <w:bCs/>
                <w:snapToGrid w:val="0"/>
                <w:sz w:val="22"/>
                <w:lang w:val="eu-ES" w:eastAsia="es-ES"/>
              </w:rPr>
              <w:t>zaiola</w:t>
            </w:r>
            <w:r w:rsidRPr="003455DB">
              <w:rPr>
                <w:bCs/>
                <w:snapToGrid w:val="0"/>
                <w:sz w:val="22"/>
                <w:lang w:val="eu-ES" w:eastAsia="es-ES"/>
              </w:rPr>
              <w:t>.</w:t>
            </w:r>
          </w:p>
          <w:p w14:paraId="32D180DB" w14:textId="77777777" w:rsidR="00244549" w:rsidRDefault="00244549" w:rsidP="001E2B85">
            <w:pPr>
              <w:pStyle w:val="Normal0"/>
              <w:ind w:right="142"/>
              <w:rPr>
                <w:b/>
                <w:snapToGrid w:val="0"/>
                <w:sz w:val="22"/>
                <w:lang w:val="eu-ES" w:eastAsia="es-ES"/>
              </w:rPr>
            </w:pPr>
          </w:p>
          <w:p w14:paraId="2A491F7C" w14:textId="77777777" w:rsidR="00244549" w:rsidRPr="008B496C" w:rsidRDefault="00893217" w:rsidP="00651979">
            <w:pPr>
              <w:pStyle w:val="Normal0"/>
              <w:ind w:right="142"/>
              <w:rPr>
                <w:b/>
                <w:snapToGrid w:val="0"/>
                <w:color w:val="FF0000"/>
                <w:sz w:val="22"/>
                <w:lang w:val="eu-ES" w:eastAsia="es-ES"/>
              </w:rPr>
            </w:pPr>
            <w:r>
              <w:rPr>
                <w:b/>
                <w:snapToGrid w:val="0"/>
                <w:sz w:val="22"/>
                <w:lang w:val="eu-ES" w:eastAsia="es-ES"/>
              </w:rPr>
              <w:t>Hirugarrena</w:t>
            </w:r>
            <w:r w:rsidRPr="00341AD3">
              <w:rPr>
                <w:b/>
                <w:snapToGrid w:val="0"/>
                <w:sz w:val="22"/>
                <w:lang w:val="eu-ES" w:eastAsia="es-ES"/>
              </w:rPr>
              <w:t>.</w:t>
            </w:r>
            <w:r>
              <w:rPr>
                <w:snapToGrid w:val="0"/>
                <w:color w:val="FF0000"/>
                <w:sz w:val="22"/>
                <w:lang w:val="eu-ES" w:eastAsia="es-ES"/>
              </w:rPr>
              <w:t xml:space="preserve"> </w:t>
            </w:r>
            <w:r w:rsidRPr="00D7272A">
              <w:rPr>
                <w:snapToGrid w:val="0"/>
                <w:sz w:val="22"/>
                <w:lang w:val="eu-ES" w:eastAsia="es-ES"/>
              </w:rPr>
              <w:t>Ebazpen honek amaiera ematen dio administrazio-bideari, eta, beronen aurka, administrazioarekiko auzi-errekurtsoa aurkez daiteke, bi hilabeteko epean, Vitoria-Gasteizko Administrazioarekiko Auzietako Epaitegian, jakinarazpen hau jaso eta hurrengo egunetik aurrera, Administrazioarekiko Auzien Jurisdikzioa arautzen duen uztailaren 13ko 29/1998 Legearen 8. eta 46.1 artikuluetan ezarritakoaren arabera; edo, aukeran, administrazioarekiko auzibidean aurkaratu baino lehen, erreklamazioa, jakinarazpen honen hurrengo egunetik aurrera hilabeteko epean, Gardentasunerako Foru Kontseiluan.</w:t>
            </w:r>
            <w:r>
              <w:rPr>
                <w:snapToGrid w:val="0"/>
                <w:sz w:val="22"/>
                <w:lang w:val="eu-ES" w:eastAsia="es-ES"/>
              </w:rPr>
              <w:t xml:space="preserve"> </w:t>
            </w:r>
          </w:p>
        </w:tc>
        <w:tc>
          <w:tcPr>
            <w:tcW w:w="568" w:type="dxa"/>
          </w:tcPr>
          <w:p w14:paraId="5249AE4A" w14:textId="77777777" w:rsidR="00244549" w:rsidRPr="00A24E42" w:rsidRDefault="00244549" w:rsidP="00A24E42">
            <w:pPr>
              <w:pStyle w:val="Normal0"/>
              <w:spacing w:after="240"/>
              <w:ind w:left="57" w:right="57"/>
              <w:jc w:val="both"/>
              <w:rPr>
                <w:rFonts w:ascii="Arial" w:hAnsi="Arial"/>
                <w:lang w:val="eu-ES" w:eastAsia="es-ES"/>
              </w:rPr>
            </w:pPr>
          </w:p>
        </w:tc>
        <w:tc>
          <w:tcPr>
            <w:tcW w:w="4393" w:type="dxa"/>
          </w:tcPr>
          <w:p w14:paraId="6FB02957" w14:textId="39D73E2F" w:rsidR="00244549" w:rsidRDefault="00893217" w:rsidP="001B427D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>
              <w:rPr>
                <w:b/>
                <w:noProof/>
                <w:snapToGrid w:val="0"/>
                <w:sz w:val="22"/>
                <w:lang w:val="es-ES_tradnl" w:eastAsia="es-ES"/>
              </w:rPr>
              <w:t>Primero</w:t>
            </w:r>
            <w:r w:rsidRPr="00552894">
              <w:rPr>
                <w:b/>
                <w:noProof/>
                <w:snapToGrid w:val="0"/>
                <w:sz w:val="22"/>
                <w:lang w:val="es-ES_tradnl" w:eastAsia="es-ES"/>
              </w:rPr>
              <w:t>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 w:rsidRPr="00A83FC1">
              <w:rPr>
                <w:bCs/>
                <w:noProof/>
                <w:snapToGrid w:val="0"/>
                <w:sz w:val="22"/>
                <w:lang w:val="es-ES_tradnl" w:eastAsia="es-ES"/>
              </w:rPr>
              <w:t>Estimar la solicitud y r</w:t>
            </w:r>
            <w:proofErr w:type="spellStart"/>
            <w:r w:rsidRPr="00A83FC1">
              <w:rPr>
                <w:bCs/>
                <w:snapToGrid w:val="0"/>
                <w:sz w:val="22"/>
                <w:lang w:val="eu-ES" w:eastAsia="es-ES"/>
              </w:rPr>
              <w:t>emitir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a</w:t>
            </w:r>
            <w:r w:rsidRPr="00552894">
              <w:rPr>
                <w:snapToGrid w:val="0"/>
                <w:sz w:val="22"/>
                <w:lang w:val="eu-ES" w:eastAsia="es-ES"/>
              </w:rPr>
              <w:t xml:space="preserve"> </w:t>
            </w:r>
            <w:r w:rsidR="008834E4" w:rsidRPr="008834E4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Pr="00D412A6">
              <w:rPr>
                <w:snapToGrid w:val="0"/>
                <w:sz w:val="22"/>
                <w:lang w:val="eu-ES" w:eastAsia="es-ES"/>
              </w:rPr>
              <w:t xml:space="preserve"> </w:t>
            </w:r>
            <w:r>
              <w:rPr>
                <w:snapToGrid w:val="0"/>
                <w:sz w:val="22"/>
                <w:lang w:val="eu-ES" w:eastAsia="es-ES"/>
              </w:rPr>
              <w:t xml:space="preserve">la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información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contenida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en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esta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Resolución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>.</w:t>
            </w:r>
          </w:p>
          <w:p w14:paraId="542EF45A" w14:textId="77777777" w:rsidR="00244549" w:rsidRDefault="00244549" w:rsidP="001B427D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</w:p>
          <w:p w14:paraId="28610361" w14:textId="66429771" w:rsidR="00244549" w:rsidRDefault="00893217" w:rsidP="00E960F2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  <w:r w:rsidRPr="00273692">
              <w:rPr>
                <w:b/>
                <w:bCs/>
                <w:snapToGrid w:val="0"/>
                <w:sz w:val="22"/>
                <w:lang w:val="eu-ES" w:eastAsia="es-ES"/>
              </w:rPr>
              <w:t xml:space="preserve">Segundo. </w:t>
            </w:r>
            <w:proofErr w:type="spellStart"/>
            <w:r w:rsidRPr="00273692">
              <w:rPr>
                <w:snapToGrid w:val="0"/>
                <w:sz w:val="22"/>
                <w:lang w:val="eu-ES" w:eastAsia="es-ES"/>
              </w:rPr>
              <w:t>Informar</w:t>
            </w:r>
            <w:proofErr w:type="spellEnd"/>
            <w:r w:rsidRPr="00273692">
              <w:rPr>
                <w:snapToGrid w:val="0"/>
                <w:sz w:val="22"/>
                <w:lang w:val="eu-ES" w:eastAsia="es-ES"/>
              </w:rPr>
              <w:t xml:space="preserve"> a </w:t>
            </w:r>
            <w:r w:rsidR="008834E4" w:rsidRPr="008834E4">
              <w:rPr>
                <w:snapToGrid w:val="0"/>
                <w:sz w:val="22"/>
                <w:highlight w:val="black"/>
                <w:lang w:val="eu-ES" w:eastAsia="es-ES"/>
              </w:rPr>
              <w:t>XXXXX</w:t>
            </w:r>
            <w:r w:rsidRPr="00D412A6"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que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,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junto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a la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Resolución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, 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se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le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adjunta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anexo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con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 los datos </w:t>
            </w:r>
            <w:proofErr w:type="spellStart"/>
            <w:r>
              <w:rPr>
                <w:snapToGrid w:val="0"/>
                <w:sz w:val="22"/>
                <w:lang w:val="eu-ES" w:eastAsia="es-ES"/>
              </w:rPr>
              <w:t>solicitados</w:t>
            </w:r>
            <w:proofErr w:type="spellEnd"/>
            <w:r>
              <w:rPr>
                <w:snapToGrid w:val="0"/>
                <w:sz w:val="22"/>
                <w:lang w:val="eu-ES" w:eastAsia="es-ES"/>
              </w:rPr>
              <w:t xml:space="preserve">.  </w:t>
            </w:r>
          </w:p>
          <w:p w14:paraId="2CCB5C2F" w14:textId="77777777" w:rsidR="00244549" w:rsidRDefault="00244549" w:rsidP="00E960F2">
            <w:pPr>
              <w:pStyle w:val="Normal0"/>
              <w:ind w:right="142"/>
              <w:rPr>
                <w:snapToGrid w:val="0"/>
                <w:sz w:val="22"/>
                <w:lang w:val="eu-ES" w:eastAsia="es-ES"/>
              </w:rPr>
            </w:pPr>
          </w:p>
          <w:p w14:paraId="53E52034" w14:textId="77777777" w:rsidR="00244549" w:rsidRPr="007B50D0" w:rsidRDefault="00893217" w:rsidP="00651979">
            <w:pPr>
              <w:pStyle w:val="Normal0"/>
              <w:ind w:right="142"/>
              <w:rPr>
                <w:b/>
                <w:snapToGrid w:val="0"/>
                <w:color w:val="FF0000"/>
                <w:sz w:val="22"/>
                <w:lang w:eastAsia="es-ES"/>
              </w:rPr>
            </w:pPr>
            <w:proofErr w:type="spellStart"/>
            <w:r>
              <w:rPr>
                <w:b/>
                <w:snapToGrid w:val="0"/>
                <w:sz w:val="22"/>
                <w:lang w:val="eu-ES" w:eastAsia="es-ES"/>
              </w:rPr>
              <w:t>Tercero</w:t>
            </w:r>
            <w:proofErr w:type="spellEnd"/>
            <w:r w:rsidRPr="008B496C">
              <w:rPr>
                <w:b/>
                <w:snapToGrid w:val="0"/>
                <w:sz w:val="22"/>
                <w:lang w:val="eu-ES" w:eastAsia="es-ES"/>
              </w:rPr>
              <w:t>.</w:t>
            </w:r>
            <w:r>
              <w:rPr>
                <w:snapToGrid w:val="0"/>
                <w:sz w:val="22"/>
                <w:lang w:val="eu-ES" w:eastAsia="es-ES"/>
              </w:rPr>
              <w:t xml:space="preserve"> </w:t>
            </w:r>
            <w:r w:rsidRPr="004729EA">
              <w:rPr>
                <w:snapToGrid w:val="0"/>
                <w:sz w:val="22"/>
                <w:lang w:eastAsia="es-ES"/>
              </w:rPr>
              <w:t>Contra la presente Resolución, que agota la vía administrativa, podrá interponerse, a partir del día siguiente a la recepción de la presente notificación, recurso contencioso-administrativo, en el plazo de dos meses, ante el Juzgado de lo Contencioso-Administrativo de Vitoria-Gasteiz, de acuerdo con lo previsto en los artículos 8 y 46.1 de la Ley 29/1998, de 13 de julio, reguladora de la Jurisdicción Contencioso Administrativa; o, con carácter potestativo y previo a su impugnación en vía contencioso-administrativa, reclamación, en el plazo de un mes desde el día siguiente a la presente notificación, ante el Consejo Foral de Transparencia.</w:t>
            </w:r>
          </w:p>
        </w:tc>
      </w:tr>
      <w:tr w:rsidR="00C75CDE" w14:paraId="0525E565" w14:textId="77777777" w:rsidTr="00E004AB">
        <w:tc>
          <w:tcPr>
            <w:tcW w:w="4394" w:type="dxa"/>
          </w:tcPr>
          <w:p w14:paraId="686158CB" w14:textId="77777777" w:rsidR="00244549" w:rsidRPr="00651979" w:rsidRDefault="00244549" w:rsidP="00A24E42">
            <w:pPr>
              <w:pStyle w:val="Normal0"/>
              <w:spacing w:before="120"/>
              <w:jc w:val="both"/>
              <w:rPr>
                <w:noProof/>
                <w:sz w:val="8"/>
                <w:szCs w:val="6"/>
                <w:lang w:eastAsia="es-ES"/>
              </w:rPr>
            </w:pPr>
          </w:p>
          <w:p w14:paraId="799861D9" w14:textId="77777777" w:rsidR="00244549" w:rsidRDefault="00244549" w:rsidP="00651979">
            <w:pPr>
              <w:pStyle w:val="Normal0"/>
              <w:spacing w:before="120"/>
              <w:jc w:val="both"/>
              <w:rPr>
                <w:noProof/>
                <w:sz w:val="22"/>
                <w:lang w:eastAsia="es-ES"/>
              </w:rPr>
            </w:pPr>
          </w:p>
          <w:p w14:paraId="65EEB691" w14:textId="77777777" w:rsidR="00244549" w:rsidRDefault="00893217" w:rsidP="00651979">
            <w:pPr>
              <w:pStyle w:val="Normal0"/>
              <w:spacing w:before="120"/>
              <w:jc w:val="both"/>
              <w:rPr>
                <w:noProof/>
                <w:sz w:val="22"/>
                <w:lang w:eastAsia="es-ES"/>
              </w:rPr>
            </w:pPr>
            <w:r w:rsidRPr="00A24E42">
              <w:rPr>
                <w:noProof/>
                <w:sz w:val="22"/>
                <w:lang w:eastAsia="es-ES"/>
              </w:rPr>
              <w:t>Vitoria-Gasteiz.</w:t>
            </w:r>
          </w:p>
          <w:p w14:paraId="11DED8E2" w14:textId="77777777" w:rsidR="00244549" w:rsidRDefault="00244549" w:rsidP="00651979">
            <w:pPr>
              <w:pStyle w:val="Normal0"/>
              <w:spacing w:before="120"/>
              <w:jc w:val="both"/>
              <w:rPr>
                <w:noProof/>
                <w:sz w:val="22"/>
                <w:lang w:eastAsia="es-ES"/>
              </w:rPr>
            </w:pPr>
          </w:p>
          <w:p w14:paraId="2D330169" w14:textId="77777777" w:rsidR="00244549" w:rsidRPr="00651979" w:rsidRDefault="00244549" w:rsidP="00651979">
            <w:pPr>
              <w:pStyle w:val="Normal0"/>
              <w:spacing w:before="120"/>
              <w:jc w:val="both"/>
              <w:rPr>
                <w:sz w:val="8"/>
                <w:szCs w:val="6"/>
                <w:lang w:eastAsia="es-ES"/>
              </w:rPr>
            </w:pPr>
          </w:p>
        </w:tc>
        <w:tc>
          <w:tcPr>
            <w:tcW w:w="568" w:type="dxa"/>
          </w:tcPr>
          <w:p w14:paraId="18C9F289" w14:textId="77777777" w:rsidR="00244549" w:rsidRPr="00A24E42" w:rsidRDefault="00244549" w:rsidP="00A24E42">
            <w:pPr>
              <w:pStyle w:val="Normal0"/>
              <w:spacing w:before="120"/>
              <w:jc w:val="both"/>
              <w:rPr>
                <w:sz w:val="22"/>
                <w:lang w:eastAsia="es-ES"/>
              </w:rPr>
            </w:pPr>
          </w:p>
        </w:tc>
        <w:tc>
          <w:tcPr>
            <w:tcW w:w="4393" w:type="dxa"/>
          </w:tcPr>
          <w:p w14:paraId="166A3FFF" w14:textId="77777777" w:rsidR="00244549" w:rsidRPr="00A24E42" w:rsidRDefault="00244549" w:rsidP="00A24E42">
            <w:pPr>
              <w:pStyle w:val="Normal0"/>
              <w:spacing w:before="120"/>
              <w:jc w:val="both"/>
              <w:rPr>
                <w:sz w:val="22"/>
                <w:lang w:eastAsia="es-ES"/>
              </w:rPr>
            </w:pPr>
          </w:p>
        </w:tc>
      </w:tr>
    </w:tbl>
    <w:p w14:paraId="19DDF94F" w14:textId="77777777" w:rsidR="00244549" w:rsidRPr="0041598C" w:rsidRDefault="00893217" w:rsidP="00E51301">
      <w:pPr>
        <w:pStyle w:val="Normal0"/>
        <w:autoSpaceDE w:val="0"/>
        <w:autoSpaceDN w:val="0"/>
        <w:adjustRightInd w:val="0"/>
        <w:spacing w:line="276" w:lineRule="auto"/>
        <w:rPr>
          <w:rFonts w:ascii="Calibri" w:eastAsia="Calibri" w:hAnsi="Calibri"/>
          <w:b/>
          <w:bCs/>
          <w:sz w:val="22"/>
          <w:szCs w:val="22"/>
        </w:rPr>
      </w:pPr>
      <w:r w:rsidRPr="0041598C">
        <w:rPr>
          <w:rFonts w:ascii="Calibri" w:eastAsia="Calibri" w:hAnsi="Calibri"/>
          <w:b/>
          <w:bCs/>
          <w:sz w:val="22"/>
          <w:szCs w:val="22"/>
        </w:rPr>
        <w:t xml:space="preserve">Koldo Mikel Ruilope González </w:t>
      </w:r>
    </w:p>
    <w:p w14:paraId="73B20637" w14:textId="77777777" w:rsidR="00244549" w:rsidRDefault="00893217" w:rsidP="00E51301">
      <w:pPr>
        <w:pStyle w:val="Normal0"/>
        <w:tabs>
          <w:tab w:val="right" w:pos="8789"/>
        </w:tabs>
        <w:spacing w:line="240" w:lineRule="exact"/>
        <w:rPr>
          <w:noProof/>
          <w:sz w:val="22"/>
          <w:lang w:eastAsia="es-ES"/>
        </w:rPr>
      </w:pPr>
      <w:r>
        <w:rPr>
          <w:noProof/>
          <w:sz w:val="22"/>
          <w:lang w:eastAsia="es-ES"/>
        </w:rPr>
        <w:t>Funtzio Publikoko zuzendaria</w:t>
      </w:r>
    </w:p>
    <w:p w14:paraId="0FA566DE" w14:textId="77777777" w:rsidR="00244549" w:rsidRDefault="00893217" w:rsidP="00E51301">
      <w:pPr>
        <w:pStyle w:val="Normal0"/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noProof/>
          <w:sz w:val="22"/>
          <w:lang w:eastAsia="es-ES"/>
        </w:rPr>
        <w:t>Director de Función Pública</w:t>
      </w:r>
    </w:p>
    <w:bookmarkEnd w:id="0"/>
    <w:p w14:paraId="576801ED" w14:textId="77777777" w:rsidR="00244549" w:rsidRDefault="00244549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4C1ED28A" w14:textId="77777777" w:rsidR="00244549" w:rsidRDefault="00244549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10159AC" w14:textId="77777777" w:rsidR="002C188A" w:rsidRDefault="002C188A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D7849F3" w14:textId="77777777" w:rsidR="002C188A" w:rsidRDefault="002C188A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0A8C8EC7" w14:textId="77777777" w:rsidR="002C188A" w:rsidRDefault="002C188A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EF664CA" w14:textId="77777777" w:rsidR="002C188A" w:rsidRPr="002C188A" w:rsidRDefault="002C188A" w:rsidP="002C188A">
      <w:pPr>
        <w:spacing w:after="38" w:line="279" w:lineRule="auto"/>
        <w:ind w:left="10" w:right="20" w:hanging="1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Calibri" w:eastAsia="Calibri" w:hAnsi="Calibri" w:cs="Calibri"/>
          <w:noProof/>
          <w:color w:val="000000"/>
          <w:kern w:val="2"/>
          <w:sz w:val="22"/>
          <w:szCs w:val="24"/>
          <w:lang w:val="es-ES"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0" wp14:anchorId="1FCD657A" wp14:editId="25BAAC46">
            <wp:simplePos x="0" y="0"/>
            <wp:positionH relativeFrom="column">
              <wp:posOffset>-401370</wp:posOffset>
            </wp:positionH>
            <wp:positionV relativeFrom="paragraph">
              <wp:posOffset>-38705</wp:posOffset>
            </wp:positionV>
            <wp:extent cx="2105025" cy="71501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2C188A">
        <w:rPr>
          <w:rFonts w:ascii="Arial" w:eastAsia="Arial" w:hAnsi="Arial" w:cs="Arial"/>
          <w:b/>
          <w:color w:val="000000"/>
          <w:kern w:val="2"/>
          <w:sz w:val="18"/>
          <w:szCs w:val="24"/>
          <w:lang w:val="es-ES"/>
          <w14:ligatures w14:val="standardContextual"/>
        </w:rPr>
        <w:t>Enplegu</w:t>
      </w:r>
      <w:proofErr w:type="spellEnd"/>
      <w:r w:rsidRPr="002C188A">
        <w:rPr>
          <w:rFonts w:ascii="Arial" w:eastAsia="Arial" w:hAnsi="Arial" w:cs="Arial"/>
          <w:b/>
          <w:color w:val="000000"/>
          <w:kern w:val="2"/>
          <w:sz w:val="18"/>
          <w:szCs w:val="24"/>
          <w:lang w:val="es-ES"/>
          <w14:ligatures w14:val="standardContextual"/>
        </w:rPr>
        <w:t xml:space="preserve">, </w:t>
      </w:r>
      <w:proofErr w:type="spellStart"/>
      <w:r w:rsidRPr="002C188A">
        <w:rPr>
          <w:rFonts w:ascii="Arial" w:eastAsia="Arial" w:hAnsi="Arial" w:cs="Arial"/>
          <w:b/>
          <w:color w:val="000000"/>
          <w:kern w:val="2"/>
          <w:sz w:val="18"/>
          <w:szCs w:val="24"/>
          <w:lang w:val="es-ES"/>
          <w14:ligatures w14:val="standardContextual"/>
        </w:rPr>
        <w:t>Merkataritza</w:t>
      </w:r>
      <w:proofErr w:type="spellEnd"/>
      <w:r w:rsidRPr="002C188A">
        <w:rPr>
          <w:rFonts w:ascii="Arial" w:eastAsia="Arial" w:hAnsi="Arial" w:cs="Arial"/>
          <w:b/>
          <w:color w:val="000000"/>
          <w:kern w:val="2"/>
          <w:sz w:val="18"/>
          <w:szCs w:val="24"/>
          <w:lang w:val="es-ES"/>
          <w14:ligatures w14:val="standardContextual"/>
        </w:rPr>
        <w:t xml:space="preserve"> eta Turismo </w:t>
      </w:r>
      <w:proofErr w:type="spellStart"/>
      <w:r w:rsidRPr="002C188A">
        <w:rPr>
          <w:rFonts w:ascii="Arial" w:eastAsia="Arial" w:hAnsi="Arial" w:cs="Arial"/>
          <w:b/>
          <w:color w:val="000000"/>
          <w:kern w:val="2"/>
          <w:sz w:val="18"/>
          <w:szCs w:val="24"/>
          <w:lang w:val="es-ES"/>
          <w14:ligatures w14:val="standardContextual"/>
        </w:rPr>
        <w:t>Sustapenaren</w:t>
      </w:r>
      <w:proofErr w:type="spellEnd"/>
      <w:r w:rsidRPr="002C188A">
        <w:rPr>
          <w:rFonts w:ascii="Arial" w:eastAsia="Arial" w:hAnsi="Arial" w:cs="Arial"/>
          <w:b/>
          <w:color w:val="000000"/>
          <w:kern w:val="2"/>
          <w:sz w:val="18"/>
          <w:szCs w:val="24"/>
          <w:lang w:val="es-ES"/>
          <w14:ligatures w14:val="standardContextual"/>
        </w:rPr>
        <w:t xml:space="preserve"> eta Foru </w:t>
      </w:r>
      <w:proofErr w:type="spellStart"/>
      <w:r w:rsidRPr="002C188A">
        <w:rPr>
          <w:rFonts w:ascii="Arial" w:eastAsia="Arial" w:hAnsi="Arial" w:cs="Arial"/>
          <w:b/>
          <w:color w:val="000000"/>
          <w:kern w:val="2"/>
          <w:sz w:val="18"/>
          <w:szCs w:val="24"/>
          <w:lang w:val="es-ES"/>
          <w14:ligatures w14:val="standardContextual"/>
        </w:rPr>
        <w:t>Administrazioaren</w:t>
      </w:r>
      <w:proofErr w:type="spellEnd"/>
      <w:r w:rsidRPr="002C188A">
        <w:rPr>
          <w:rFonts w:ascii="Arial" w:eastAsia="Arial" w:hAnsi="Arial" w:cs="Arial"/>
          <w:b/>
          <w:color w:val="000000"/>
          <w:kern w:val="2"/>
          <w:sz w:val="18"/>
          <w:szCs w:val="24"/>
          <w:lang w:val="es-ES"/>
          <w14:ligatures w14:val="standardContextual"/>
        </w:rPr>
        <w:t xml:space="preserve"> Saila </w:t>
      </w:r>
    </w:p>
    <w:p w14:paraId="7D859828" w14:textId="77777777" w:rsidR="002C188A" w:rsidRPr="002C188A" w:rsidRDefault="002C188A" w:rsidP="002C188A">
      <w:pPr>
        <w:spacing w:line="279" w:lineRule="auto"/>
        <w:ind w:left="10" w:right="20" w:hanging="1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Arial" w:eastAsia="Arial" w:hAnsi="Arial" w:cs="Arial"/>
          <w:b/>
          <w:color w:val="000000"/>
          <w:kern w:val="2"/>
          <w:sz w:val="18"/>
          <w:szCs w:val="24"/>
          <w:lang w:val="es-ES"/>
          <w14:ligatures w14:val="standardContextual"/>
        </w:rPr>
        <w:t xml:space="preserve">Departamento de Fomento del Empleo, Comercio y Turismo y de Administración Foral </w:t>
      </w:r>
    </w:p>
    <w:p w14:paraId="092B43A0" w14:textId="77777777" w:rsidR="002C188A" w:rsidRPr="002C188A" w:rsidRDefault="002C188A" w:rsidP="002C188A">
      <w:pPr>
        <w:spacing w:after="64" w:line="259" w:lineRule="auto"/>
        <w:ind w:left="2684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Arial" w:eastAsia="Arial" w:hAnsi="Arial" w:cs="Arial"/>
          <w:color w:val="000000"/>
          <w:kern w:val="2"/>
          <w:sz w:val="16"/>
          <w:szCs w:val="24"/>
          <w:lang w:val="es-ES"/>
          <w14:ligatures w14:val="standardContextual"/>
        </w:rPr>
        <w:t xml:space="preserve"> </w:t>
      </w:r>
    </w:p>
    <w:p w14:paraId="5BCE05CC" w14:textId="77777777" w:rsidR="002C188A" w:rsidRPr="002C188A" w:rsidRDefault="002C188A" w:rsidP="002C188A">
      <w:pPr>
        <w:spacing w:after="60" w:line="265" w:lineRule="auto"/>
        <w:ind w:left="3174" w:hanging="10"/>
        <w:jc w:val="center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Arial" w:eastAsia="Arial" w:hAnsi="Arial" w:cs="Arial"/>
          <w:color w:val="000000"/>
          <w:kern w:val="2"/>
          <w:sz w:val="16"/>
          <w:szCs w:val="24"/>
          <w:lang w:val="es-ES"/>
          <w14:ligatures w14:val="standardContextual"/>
        </w:rPr>
        <w:t xml:space="preserve">Funtzio Publikoko </w:t>
      </w:r>
      <w:proofErr w:type="spellStart"/>
      <w:r w:rsidRPr="002C188A">
        <w:rPr>
          <w:rFonts w:ascii="Arial" w:eastAsia="Arial" w:hAnsi="Arial" w:cs="Arial"/>
          <w:color w:val="000000"/>
          <w:kern w:val="2"/>
          <w:sz w:val="16"/>
          <w:szCs w:val="24"/>
          <w:lang w:val="es-ES"/>
          <w14:ligatures w14:val="standardContextual"/>
        </w:rPr>
        <w:t>Zuzendaritza</w:t>
      </w:r>
      <w:proofErr w:type="spellEnd"/>
      <w:r w:rsidRPr="002C188A">
        <w:rPr>
          <w:rFonts w:ascii="Arial" w:eastAsia="Arial" w:hAnsi="Arial" w:cs="Arial"/>
          <w:color w:val="000000"/>
          <w:kern w:val="2"/>
          <w:sz w:val="16"/>
          <w:szCs w:val="24"/>
          <w:lang w:val="es-ES"/>
          <w14:ligatures w14:val="standardContextual"/>
        </w:rPr>
        <w:t xml:space="preserve"> </w:t>
      </w:r>
    </w:p>
    <w:p w14:paraId="09C1578D" w14:textId="77777777" w:rsidR="002C188A" w:rsidRPr="002C188A" w:rsidRDefault="002C188A" w:rsidP="002C188A">
      <w:pPr>
        <w:spacing w:after="612" w:line="265" w:lineRule="auto"/>
        <w:ind w:left="3174" w:right="166" w:hanging="10"/>
        <w:jc w:val="center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Arial" w:eastAsia="Arial" w:hAnsi="Arial" w:cs="Arial"/>
          <w:color w:val="000000"/>
          <w:kern w:val="2"/>
          <w:sz w:val="16"/>
          <w:szCs w:val="24"/>
          <w:lang w:val="es-ES"/>
          <w14:ligatures w14:val="standardContextual"/>
        </w:rPr>
        <w:t>Dirección de Función Pública</w:t>
      </w:r>
      <w:r w:rsidRPr="002C188A">
        <w:rPr>
          <w:rFonts w:ascii="Arial" w:eastAsia="Arial" w:hAnsi="Arial" w:cs="Arial"/>
          <w:color w:val="000000"/>
          <w:kern w:val="2"/>
          <w:sz w:val="18"/>
          <w:szCs w:val="24"/>
          <w:lang w:val="es-ES"/>
          <w14:ligatures w14:val="standardContextual"/>
        </w:rPr>
        <w:t xml:space="preserve"> </w:t>
      </w:r>
    </w:p>
    <w:p w14:paraId="59487A0A" w14:textId="77777777" w:rsidR="002C188A" w:rsidRPr="002C188A" w:rsidRDefault="002C188A" w:rsidP="002C188A">
      <w:pPr>
        <w:spacing w:line="259" w:lineRule="auto"/>
        <w:ind w:left="358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Arial" w:eastAsia="Arial" w:hAnsi="Arial" w:cs="Arial"/>
          <w:color w:val="000000"/>
          <w:kern w:val="2"/>
          <w:sz w:val="16"/>
          <w:szCs w:val="24"/>
          <w:lang w:val="es-ES"/>
          <w14:ligatures w14:val="standardContextual"/>
        </w:rPr>
        <w:t xml:space="preserve"> </w:t>
      </w:r>
    </w:p>
    <w:p w14:paraId="4C7EA5DA" w14:textId="77777777" w:rsidR="002C188A" w:rsidRPr="002C188A" w:rsidRDefault="002C188A" w:rsidP="002C188A">
      <w:pPr>
        <w:spacing w:after="53" w:line="259" w:lineRule="auto"/>
        <w:ind w:left="343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Calibri" w:eastAsia="Calibri" w:hAnsi="Calibri" w:cs="Calibri"/>
          <w:noProof/>
          <w:color w:val="000000"/>
          <w:kern w:val="2"/>
          <w:sz w:val="22"/>
          <w:szCs w:val="24"/>
          <w:lang w:val="es-ES"/>
          <w14:ligatures w14:val="standardContextual"/>
        </w:rPr>
        <mc:AlternateContent>
          <mc:Choice Requires="wpg">
            <w:drawing>
              <wp:inline distT="0" distB="0" distL="0" distR="0" wp14:anchorId="056FC0B1" wp14:editId="2B3FEFD0">
                <wp:extent cx="5952109" cy="6096"/>
                <wp:effectExtent l="0" t="0" r="0" b="0"/>
                <wp:docPr id="1703" name="Group 1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109" cy="6096"/>
                          <a:chOff x="0" y="0"/>
                          <a:chExt cx="5952109" cy="6096"/>
                        </a:xfrm>
                      </wpg:grpSpPr>
                      <wps:wsp>
                        <wps:cNvPr id="2149" name="Shape 2149"/>
                        <wps:cNvSpPr/>
                        <wps:spPr>
                          <a:xfrm>
                            <a:off x="0" y="0"/>
                            <a:ext cx="59521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2109" h="9144">
                                <a:moveTo>
                                  <a:pt x="0" y="0"/>
                                </a:moveTo>
                                <a:lnTo>
                                  <a:pt x="5952109" y="0"/>
                                </a:lnTo>
                                <a:lnTo>
                                  <a:pt x="59521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10568F" id="Group 1703" o:spid="_x0000_s1026" style="width:468.65pt;height:.5pt;mso-position-horizontal-relative:char;mso-position-vertical-relative:line" coordsize="5952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">
                <v:shape id="Shape 2149" o:spid="_x0000_s1027" style="position:absolute;width:59521;height:91;visibility:visible;mso-wrap-style:square;v-text-anchor:top" coordsize="59521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" path="m,l5952109,r,9144l,9144,,e" fillcolor="black" stroked="f" strokeweight="0">
                  <v:stroke miterlimit="83231f" joinstyle="miter"/>
                  <v:path arrowok="t" textboxrect="0,0,5952109,9144"/>
                </v:shape>
                <w10:anchorlock/>
              </v:group>
            </w:pict>
          </mc:Fallback>
        </mc:AlternateContent>
      </w:r>
    </w:p>
    <w:p w14:paraId="31AD7C54" w14:textId="77777777" w:rsidR="002C188A" w:rsidRPr="002C188A" w:rsidRDefault="002C188A" w:rsidP="002C188A">
      <w:pPr>
        <w:spacing w:after="132" w:line="259" w:lineRule="auto"/>
        <w:ind w:left="372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Arial" w:eastAsia="Arial" w:hAnsi="Arial" w:cs="Arial"/>
          <w:color w:val="000000"/>
          <w:kern w:val="2"/>
          <w:sz w:val="16"/>
          <w:szCs w:val="24"/>
          <w:lang w:val="es-ES"/>
          <w14:ligatures w14:val="standardContextual"/>
        </w:rPr>
        <w:t xml:space="preserve"> </w:t>
      </w:r>
    </w:p>
    <w:p w14:paraId="67877E13" w14:textId="77777777" w:rsidR="002C188A" w:rsidRPr="002C188A" w:rsidRDefault="002C188A" w:rsidP="002C188A">
      <w:pPr>
        <w:keepNext/>
        <w:keepLines/>
        <w:shd w:val="clear" w:color="auto" w:fill="E5E5E5"/>
        <w:spacing w:line="259" w:lineRule="auto"/>
        <w:ind w:left="1526"/>
        <w:outlineLvl w:val="0"/>
        <w:rPr>
          <w:rFonts w:ascii="Times New Roman" w:hAnsi="Times New Roman"/>
          <w:b/>
          <w:color w:val="000000"/>
          <w:kern w:val="2"/>
          <w:sz w:val="3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b/>
          <w:color w:val="000000"/>
          <w:kern w:val="2"/>
          <w:sz w:val="32"/>
          <w:szCs w:val="24"/>
          <w:lang w:val="es-ES"/>
          <w14:ligatures w14:val="standardContextual"/>
        </w:rPr>
        <w:t xml:space="preserve">1267 – TÉCNICO/A GESTOR/A COOPERACIÓN </w:t>
      </w:r>
    </w:p>
    <w:p w14:paraId="53FC9DC1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2"/>
          <w:szCs w:val="24"/>
          <w:lang w:val="es-ES"/>
          <w14:ligatures w14:val="standardContextual"/>
        </w:rPr>
        <w:t xml:space="preserve"> </w:t>
      </w:r>
    </w:p>
    <w:p w14:paraId="1D3CE2D0" w14:textId="77777777" w:rsidR="002C188A" w:rsidRPr="002C188A" w:rsidRDefault="002C188A" w:rsidP="002C188A">
      <w:pPr>
        <w:keepNext/>
        <w:keepLines/>
        <w:spacing w:line="259" w:lineRule="auto"/>
        <w:ind w:left="355" w:hanging="10"/>
        <w:outlineLvl w:val="1"/>
        <w:rPr>
          <w:rFonts w:ascii="Times New Roman" w:hAnsi="Times New Roman"/>
          <w:b/>
          <w:i/>
          <w:color w:val="00B0F0"/>
          <w:kern w:val="2"/>
          <w:szCs w:val="24"/>
          <w:u w:val="single" w:color="00B0F0"/>
          <w:lang w:val="es-ES"/>
          <w14:ligatures w14:val="standardContextual"/>
        </w:rPr>
      </w:pPr>
      <w:r w:rsidRPr="002C188A">
        <w:rPr>
          <w:rFonts w:ascii="Times New Roman" w:hAnsi="Times New Roman"/>
          <w:b/>
          <w:i/>
          <w:color w:val="00B0F0"/>
          <w:kern w:val="2"/>
          <w:szCs w:val="24"/>
          <w:u w:val="single" w:color="00B0F0"/>
          <w:lang w:val="es-ES"/>
          <w14:ligatures w14:val="standardContextual"/>
        </w:rPr>
        <w:t>FUNCIÓN</w:t>
      </w:r>
      <w:r w:rsidRPr="002C188A">
        <w:rPr>
          <w:rFonts w:ascii="Times New Roman" w:hAnsi="Times New Roman"/>
          <w:b/>
          <w:i/>
          <w:color w:val="00B0F0"/>
          <w:kern w:val="2"/>
          <w:szCs w:val="24"/>
          <w:u w:color="000000"/>
          <w:lang w:val="es-ES"/>
          <w14:ligatures w14:val="standardContextual"/>
        </w:rPr>
        <w:t xml:space="preserve"> </w:t>
      </w:r>
    </w:p>
    <w:p w14:paraId="43D5F60B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2"/>
          <w:szCs w:val="24"/>
          <w:lang w:val="es-ES"/>
          <w14:ligatures w14:val="standardContextual"/>
        </w:rPr>
        <w:t xml:space="preserve"> </w:t>
      </w:r>
    </w:p>
    <w:p w14:paraId="024CCB7B" w14:textId="77777777" w:rsidR="002C188A" w:rsidRPr="002C188A" w:rsidRDefault="002C188A" w:rsidP="002C188A">
      <w:pPr>
        <w:spacing w:after="10" w:line="249" w:lineRule="auto"/>
        <w:ind w:left="355" w:hanging="10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Colaborar en el impulso, gestión y evaluación de actuaciones encaminadas a fomentar la cooperación al desarrollo, así como la interculturalidad e integración social en el Territorio Histórico de Álava. </w:t>
      </w:r>
    </w:p>
    <w:p w14:paraId="5726EC19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2"/>
          <w:szCs w:val="24"/>
          <w:lang w:val="es-ES"/>
          <w14:ligatures w14:val="standardContextual"/>
        </w:rPr>
        <w:t xml:space="preserve"> </w:t>
      </w:r>
    </w:p>
    <w:p w14:paraId="0B3C60B1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2"/>
          <w:szCs w:val="24"/>
          <w:lang w:val="es-ES"/>
          <w14:ligatures w14:val="standardContextual"/>
        </w:rPr>
        <w:t xml:space="preserve"> </w:t>
      </w:r>
    </w:p>
    <w:p w14:paraId="2656161B" w14:textId="77777777" w:rsidR="002C188A" w:rsidRPr="002C188A" w:rsidRDefault="002C188A" w:rsidP="002C188A">
      <w:pPr>
        <w:keepNext/>
        <w:keepLines/>
        <w:spacing w:line="259" w:lineRule="auto"/>
        <w:ind w:left="355" w:hanging="10"/>
        <w:outlineLvl w:val="1"/>
        <w:rPr>
          <w:rFonts w:ascii="Times New Roman" w:hAnsi="Times New Roman"/>
          <w:b/>
          <w:i/>
          <w:color w:val="00B0F0"/>
          <w:kern w:val="2"/>
          <w:szCs w:val="24"/>
          <w:u w:val="single" w:color="00B0F0"/>
          <w:lang w:val="es-ES"/>
          <w14:ligatures w14:val="standardContextual"/>
        </w:rPr>
      </w:pPr>
      <w:r w:rsidRPr="002C188A">
        <w:rPr>
          <w:rFonts w:ascii="Times New Roman" w:hAnsi="Times New Roman"/>
          <w:b/>
          <w:i/>
          <w:color w:val="00B0F0"/>
          <w:kern w:val="2"/>
          <w:szCs w:val="24"/>
          <w:u w:val="single" w:color="00B0F0"/>
          <w:lang w:val="es-ES"/>
          <w14:ligatures w14:val="standardContextual"/>
        </w:rPr>
        <w:t>TAREAS*</w:t>
      </w:r>
      <w:r w:rsidRPr="002C188A">
        <w:rPr>
          <w:rFonts w:ascii="Times New Roman" w:hAnsi="Times New Roman"/>
          <w:b/>
          <w:i/>
          <w:color w:val="00B0F0"/>
          <w:kern w:val="2"/>
          <w:szCs w:val="24"/>
          <w:u w:color="000000"/>
          <w:lang w:val="es-ES"/>
          <w14:ligatures w14:val="standardContextual"/>
        </w:rPr>
        <w:t xml:space="preserve"> </w:t>
      </w:r>
    </w:p>
    <w:p w14:paraId="4F9ADF4D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b/>
          <w:i/>
          <w:color w:val="00B0F0"/>
          <w:kern w:val="2"/>
          <w:szCs w:val="24"/>
          <w:lang w:val="es-ES"/>
          <w14:ligatures w14:val="standardContextual"/>
        </w:rPr>
        <w:t xml:space="preserve"> </w:t>
      </w:r>
    </w:p>
    <w:p w14:paraId="0375707B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b/>
          <w:i/>
          <w:color w:val="00B0F0"/>
          <w:kern w:val="2"/>
          <w:szCs w:val="24"/>
          <w:lang w:val="es-ES"/>
          <w14:ligatures w14:val="standardContextual"/>
        </w:rPr>
        <w:t xml:space="preserve"> </w:t>
      </w:r>
    </w:p>
    <w:p w14:paraId="4B68DA8D" w14:textId="77777777" w:rsidR="002C188A" w:rsidRPr="002C188A" w:rsidRDefault="002C188A" w:rsidP="002C188A">
      <w:pPr>
        <w:numPr>
          <w:ilvl w:val="0"/>
          <w:numId w:val="5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Proponer en el ámbito de las políticas de cooperación al desarrollo y derechos humanos:  </w:t>
      </w:r>
    </w:p>
    <w:p w14:paraId="10953216" w14:textId="77777777" w:rsidR="002C188A" w:rsidRPr="002C188A" w:rsidRDefault="002C188A" w:rsidP="002C188A">
      <w:pPr>
        <w:spacing w:after="1" w:line="259" w:lineRule="auto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</w:p>
    <w:p w14:paraId="46AF27D2" w14:textId="77777777" w:rsidR="002C188A" w:rsidRPr="002C188A" w:rsidRDefault="002C188A" w:rsidP="002C188A">
      <w:pPr>
        <w:numPr>
          <w:ilvl w:val="1"/>
          <w:numId w:val="5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Líneas de actuación. </w:t>
      </w:r>
    </w:p>
    <w:p w14:paraId="4897751C" w14:textId="77777777" w:rsidR="002C188A" w:rsidRPr="002C188A" w:rsidRDefault="002C188A" w:rsidP="002C188A">
      <w:pPr>
        <w:numPr>
          <w:ilvl w:val="1"/>
          <w:numId w:val="5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Licitación de obras, suministros y servicios. </w:t>
      </w:r>
    </w:p>
    <w:p w14:paraId="75749A7F" w14:textId="77777777" w:rsidR="002C188A" w:rsidRPr="002C188A" w:rsidRDefault="002C188A" w:rsidP="002C188A">
      <w:pPr>
        <w:numPr>
          <w:ilvl w:val="1"/>
          <w:numId w:val="5"/>
        </w:numPr>
        <w:spacing w:after="160" w:line="25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Convocatoria de subvenciones y suscripción de convenios de colaboración. </w:t>
      </w:r>
    </w:p>
    <w:p w14:paraId="1557E67C" w14:textId="77777777" w:rsidR="002C188A" w:rsidRPr="002C188A" w:rsidRDefault="002C188A" w:rsidP="002C188A">
      <w:pPr>
        <w:numPr>
          <w:ilvl w:val="1"/>
          <w:numId w:val="5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Coordinación de acciones con otras entidades públicas y privadas. </w:t>
      </w:r>
    </w:p>
    <w:p w14:paraId="6831EFB2" w14:textId="77777777" w:rsidR="002C188A" w:rsidRPr="002C188A" w:rsidRDefault="002C188A" w:rsidP="002C188A">
      <w:pPr>
        <w:spacing w:line="259" w:lineRule="auto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</w:p>
    <w:p w14:paraId="5EC578E5" w14:textId="77777777" w:rsidR="002C188A" w:rsidRPr="002C188A" w:rsidRDefault="002C188A" w:rsidP="002C188A">
      <w:pPr>
        <w:numPr>
          <w:ilvl w:val="0"/>
          <w:numId w:val="5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Prestar asesoramiento en su ámbito competencial. </w:t>
      </w:r>
    </w:p>
    <w:p w14:paraId="58BBE559" w14:textId="77777777" w:rsidR="002C188A" w:rsidRPr="002C188A" w:rsidRDefault="002C188A" w:rsidP="002C188A">
      <w:pPr>
        <w:spacing w:line="259" w:lineRule="auto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</w:p>
    <w:p w14:paraId="3B5A6059" w14:textId="77777777" w:rsidR="002C188A" w:rsidRPr="002C188A" w:rsidRDefault="002C188A" w:rsidP="002C188A">
      <w:pPr>
        <w:numPr>
          <w:ilvl w:val="0"/>
          <w:numId w:val="5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Participar en los órganos colegiados que se constituyan en el ejercicio de las competencias del Departamento. </w:t>
      </w:r>
    </w:p>
    <w:p w14:paraId="152F0815" w14:textId="77777777" w:rsidR="002C188A" w:rsidRPr="002C188A" w:rsidRDefault="002C188A" w:rsidP="002C188A">
      <w:pPr>
        <w:spacing w:line="259" w:lineRule="auto"/>
        <w:ind w:left="72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4855C7A0" w14:textId="77777777" w:rsidR="002C188A" w:rsidRPr="002C188A" w:rsidRDefault="002C188A" w:rsidP="002C188A">
      <w:pPr>
        <w:spacing w:after="6" w:line="259" w:lineRule="auto"/>
        <w:ind w:left="72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1DD80F3B" w14:textId="77777777" w:rsidR="002C188A" w:rsidRPr="002C188A" w:rsidRDefault="002C188A" w:rsidP="002C188A">
      <w:pPr>
        <w:tabs>
          <w:tab w:val="center" w:pos="5217"/>
          <w:tab w:val="center" w:pos="8824"/>
        </w:tabs>
        <w:spacing w:after="4655" w:line="265" w:lineRule="auto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  <w:tab/>
      </w: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* * * * * * * * * * </w:t>
      </w: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ab/>
        <w:t xml:space="preserve"> </w:t>
      </w:r>
    </w:p>
    <w:p w14:paraId="04CD1691" w14:textId="77777777" w:rsidR="002C188A" w:rsidRPr="002C188A" w:rsidRDefault="002C188A" w:rsidP="002C188A">
      <w:pPr>
        <w:spacing w:line="250" w:lineRule="auto"/>
        <w:ind w:left="355" w:right="356" w:hanging="10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lastRenderedPageBreak/>
        <w:t xml:space="preserve">(*) Las tareas consignadas en este documento responden a la esencia funcional del mismo, sin que ello suponga que su desempeño no pueda comprender otra serie de tareas pertenecientes al mismo ámbito funcional y propias de la categoría del mismo, que sean encomendadas por los superiores jerárquicos.  </w:t>
      </w:r>
    </w:p>
    <w:p w14:paraId="4AE75AC5" w14:textId="77777777" w:rsidR="002C188A" w:rsidRPr="002C188A" w:rsidRDefault="002C188A" w:rsidP="002C188A">
      <w:pPr>
        <w:tabs>
          <w:tab w:val="center" w:pos="360"/>
          <w:tab w:val="right" w:pos="9718"/>
        </w:tabs>
        <w:spacing w:line="250" w:lineRule="auto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  <w:tab/>
      </w:r>
      <w:r w:rsidRPr="002C188A">
        <w:rPr>
          <w:rFonts w:ascii="Times New Roman" w:hAnsi="Times New Roman"/>
          <w:color w:val="000000"/>
          <w:kern w:val="2"/>
          <w:sz w:val="16"/>
          <w:szCs w:val="24"/>
          <w:lang w:val="es-ES"/>
          <w14:ligatures w14:val="standardContextual"/>
        </w:rPr>
        <w:t xml:space="preserve"> </w:t>
      </w:r>
      <w:r w:rsidRPr="002C188A">
        <w:rPr>
          <w:rFonts w:ascii="Times New Roman" w:hAnsi="Times New Roman"/>
          <w:color w:val="000000"/>
          <w:kern w:val="2"/>
          <w:sz w:val="16"/>
          <w:szCs w:val="24"/>
          <w:lang w:val="es-ES"/>
          <w14:ligatures w14:val="standardContextual"/>
        </w:rPr>
        <w:tab/>
      </w: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1/2</w:t>
      </w:r>
      <w:r w:rsidRPr="002C188A">
        <w:rPr>
          <w:rFonts w:ascii="Times New Roman" w:hAnsi="Times New Roman"/>
          <w:color w:val="000000"/>
          <w:kern w:val="2"/>
          <w:sz w:val="16"/>
          <w:szCs w:val="24"/>
          <w:lang w:val="es-ES"/>
          <w14:ligatures w14:val="standardContextual"/>
        </w:rPr>
        <w:t xml:space="preserve"> </w:t>
      </w:r>
    </w:p>
    <w:p w14:paraId="289203D8" w14:textId="77777777" w:rsidR="002C188A" w:rsidRPr="002C188A" w:rsidRDefault="002C188A" w:rsidP="002C188A">
      <w:pPr>
        <w:spacing w:after="6"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Calibri" w:eastAsia="Calibri" w:hAnsi="Calibri" w:cs="Calibri"/>
          <w:noProof/>
          <w:color w:val="000000"/>
          <w:kern w:val="2"/>
          <w:sz w:val="22"/>
          <w:szCs w:val="24"/>
          <w:lang w:val="es-ES"/>
          <w14:ligatures w14:val="standardContextual"/>
        </w:rPr>
        <mc:AlternateContent>
          <mc:Choice Requires="wpg">
            <w:drawing>
              <wp:inline distT="0" distB="0" distL="0" distR="0" wp14:anchorId="4EDFCA2A" wp14:editId="7A5B91A9">
                <wp:extent cx="5941390" cy="465384"/>
                <wp:effectExtent l="0" t="0" r="0" b="0"/>
                <wp:docPr id="1598" name="Group 1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390" cy="465384"/>
                          <a:chOff x="0" y="0"/>
                          <a:chExt cx="5941390" cy="465384"/>
                        </a:xfrm>
                      </wpg:grpSpPr>
                      <wps:wsp>
                        <wps:cNvPr id="113" name="Rectangle 113"/>
                        <wps:cNvSpPr/>
                        <wps:spPr>
                          <a:xfrm>
                            <a:off x="44196" y="30278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F93DE0" w14:textId="77777777" w:rsidR="002C188A" w:rsidRDefault="002C188A" w:rsidP="002C188A"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3188792" y="350318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0D909" w14:textId="77777777" w:rsidR="002C188A" w:rsidRDefault="002C188A" w:rsidP="002C188A"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446348" y="30278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4D1EE" w14:textId="77777777" w:rsidR="002C188A" w:rsidRDefault="002C188A" w:rsidP="002C188A"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44196" y="251258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FE5EC" w14:textId="77777777" w:rsidR="002C188A" w:rsidRDefault="002C188A" w:rsidP="002C188A"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3446348" y="251258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CCD8E3" w14:textId="77777777" w:rsidR="002C188A" w:rsidRDefault="002C188A" w:rsidP="002C188A"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3" name="Shape 2153"/>
                        <wps:cNvSpPr/>
                        <wps:spPr>
                          <a:xfrm>
                            <a:off x="0" y="213995"/>
                            <a:ext cx="25377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714" h="9144">
                                <a:moveTo>
                                  <a:pt x="0" y="0"/>
                                </a:moveTo>
                                <a:lnTo>
                                  <a:pt x="2537714" y="0"/>
                                </a:lnTo>
                                <a:lnTo>
                                  <a:pt x="25377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3403676" y="213995"/>
                            <a:ext cx="253771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714" h="9144">
                                <a:moveTo>
                                  <a:pt x="0" y="0"/>
                                </a:moveTo>
                                <a:lnTo>
                                  <a:pt x="2537714" y="0"/>
                                </a:lnTo>
                                <a:lnTo>
                                  <a:pt x="253771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750515" y="0"/>
                            <a:ext cx="431800" cy="431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DFCA2A" id="Group 1598" o:spid="_x0000_s1026" style="width:467.85pt;height:36.65pt;mso-position-horizontal-relative:char;mso-position-vertical-relative:line" coordsize="59413,46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">
                <v:rect id="Rectangle 113" o:spid="_x0000_s1027" style="position:absolute;left:441;top:302;width:4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7CF93DE0" w14:textId="77777777" w:rsidR="002C188A" w:rsidRDefault="002C188A" w:rsidP="002C188A"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" o:spid="_x0000_s1028" style="position:absolute;left:31887;top:3503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05E0D909" w14:textId="77777777" w:rsidR="002C188A" w:rsidRDefault="002C188A" w:rsidP="002C188A"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029" style="position:absolute;left:34463;top:302;width:4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0A74D1EE" w14:textId="77777777" w:rsidR="002C188A" w:rsidRDefault="002C188A" w:rsidP="002C188A"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030" style="position:absolute;left:441;top:2512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0B9FE5EC" w14:textId="77777777" w:rsidR="002C188A" w:rsidRDefault="002C188A" w:rsidP="002C188A"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031" style="position:absolute;left:34463;top:2512;width:42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23CCD8E3" w14:textId="77777777" w:rsidR="002C188A" w:rsidRDefault="002C188A" w:rsidP="002C188A"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53" o:spid="_x0000_s1032" style="position:absolute;top:2139;width:25377;height:92;visibility:visible;mso-wrap-style:square;v-text-anchor:top" coordsize="25377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" path="m,l2537714,r,9144l,9144,,e" fillcolor="black" stroked="f" strokeweight="0">
                  <v:stroke miterlimit="83231f" joinstyle="miter"/>
                  <v:path arrowok="t" textboxrect="0,0,2537714,9144"/>
                </v:shape>
                <v:shape id="Shape 2154" o:spid="_x0000_s1033" style="position:absolute;left:34036;top:2139;width:25377;height:92;visibility:visible;mso-wrap-style:square;v-text-anchor:top" coordsize="253771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" path="m,l2537714,r,9144l,9144,,e" fillcolor="black" stroked="f" strokeweight="0">
                  <v:stroke miterlimit="83231f" joinstyle="miter"/>
                  <v:path arrowok="t" textboxrect="0,0,2537714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4" o:spid="_x0000_s1034" type="#_x0000_t75" style="position:absolute;left:27505;width:4318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04AA4BDD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142D2153" w14:textId="77777777" w:rsidR="002C188A" w:rsidRPr="002C188A" w:rsidRDefault="002C188A" w:rsidP="002C188A">
      <w:pPr>
        <w:spacing w:after="924"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22641DEF" w14:textId="77777777" w:rsidR="002C188A" w:rsidRPr="002C188A" w:rsidRDefault="002C188A" w:rsidP="002C188A">
      <w:pPr>
        <w:keepNext/>
        <w:keepLines/>
        <w:shd w:val="clear" w:color="auto" w:fill="E5E5E5"/>
        <w:spacing w:line="259" w:lineRule="auto"/>
        <w:ind w:left="351"/>
        <w:jc w:val="center"/>
        <w:outlineLvl w:val="0"/>
        <w:rPr>
          <w:rFonts w:ascii="Times New Roman" w:hAnsi="Times New Roman"/>
          <w:b/>
          <w:color w:val="000000"/>
          <w:kern w:val="2"/>
          <w:sz w:val="3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b/>
          <w:color w:val="000000"/>
          <w:kern w:val="2"/>
          <w:sz w:val="32"/>
          <w:szCs w:val="24"/>
          <w:lang w:val="es-ES"/>
          <w14:ligatures w14:val="standardContextual"/>
        </w:rPr>
        <w:t xml:space="preserve">1267 - LANKIDETZAKO KUDEAKETA TEKNIKARIA </w:t>
      </w:r>
    </w:p>
    <w:p w14:paraId="75DD16D0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3DC12438" w14:textId="77777777" w:rsidR="002C188A" w:rsidRPr="002C188A" w:rsidRDefault="002C188A" w:rsidP="002C188A">
      <w:pPr>
        <w:spacing w:after="17"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35975F85" w14:textId="77777777" w:rsidR="002C188A" w:rsidRPr="002C188A" w:rsidRDefault="002C188A" w:rsidP="002C188A">
      <w:pPr>
        <w:spacing w:line="259" w:lineRule="auto"/>
        <w:ind w:left="355" w:hanging="1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i/>
          <w:color w:val="00B0F0"/>
          <w:kern w:val="2"/>
          <w:szCs w:val="24"/>
          <w:u w:val="single" w:color="00B0F0"/>
          <w:lang w:val="es-ES"/>
          <w14:ligatures w14:val="standardContextual"/>
        </w:rPr>
        <w:t>EGINKIZUNAK</w:t>
      </w:r>
      <w:r w:rsidRPr="002C188A">
        <w:rPr>
          <w:rFonts w:ascii="Times New Roman" w:hAnsi="Times New Roman"/>
          <w:i/>
          <w:color w:val="00B0F0"/>
          <w:kern w:val="2"/>
          <w:szCs w:val="24"/>
          <w:lang w:val="es-ES"/>
          <w14:ligatures w14:val="standardContextual"/>
        </w:rPr>
        <w:t xml:space="preserve"> </w:t>
      </w:r>
    </w:p>
    <w:p w14:paraId="0B384FBB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B0F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0A576751" w14:textId="77777777" w:rsidR="002C188A" w:rsidRPr="002C188A" w:rsidRDefault="002C188A" w:rsidP="002C188A">
      <w:pPr>
        <w:spacing w:after="17"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B0F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5623529C" w14:textId="77777777" w:rsidR="002C188A" w:rsidRPr="002C188A" w:rsidRDefault="002C188A" w:rsidP="002C188A">
      <w:pPr>
        <w:spacing w:line="238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 xml:space="preserve">Arabako Lurralde Historikoan </w:t>
      </w:r>
      <w:proofErr w:type="spellStart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garapenerako</w:t>
      </w:r>
      <w:proofErr w:type="spellEnd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lankidetza</w:t>
      </w:r>
      <w:proofErr w:type="spellEnd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 xml:space="preserve">, </w:t>
      </w:r>
      <w:proofErr w:type="spellStart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kulturartekotasuna</w:t>
      </w:r>
      <w:proofErr w:type="spellEnd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 xml:space="preserve"> eta </w:t>
      </w:r>
      <w:proofErr w:type="spellStart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gizarteratzea</w:t>
      </w:r>
      <w:proofErr w:type="spellEnd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sustatzera</w:t>
      </w:r>
      <w:proofErr w:type="spellEnd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bideratutako</w:t>
      </w:r>
      <w:proofErr w:type="spellEnd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jarduerak</w:t>
      </w:r>
      <w:proofErr w:type="spellEnd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bultzatzen</w:t>
      </w:r>
      <w:proofErr w:type="spellEnd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 xml:space="preserve">, </w:t>
      </w:r>
      <w:proofErr w:type="spellStart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kudeatzen</w:t>
      </w:r>
      <w:proofErr w:type="spellEnd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 xml:space="preserve"> eta </w:t>
      </w:r>
      <w:proofErr w:type="spellStart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ebaluatzen</w:t>
      </w:r>
      <w:proofErr w:type="spellEnd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laguntzea</w:t>
      </w:r>
      <w:proofErr w:type="spellEnd"/>
      <w:r w:rsidRPr="002C188A">
        <w:rPr>
          <w:rFonts w:ascii="Times New Roman" w:hAnsi="Times New Roman"/>
          <w:color w:val="212529"/>
          <w:kern w:val="2"/>
          <w:szCs w:val="24"/>
          <w:lang w:val="es-ES"/>
          <w14:ligatures w14:val="standardContextual"/>
        </w:rPr>
        <w:t>.</w:t>
      </w:r>
      <w:r w:rsidRPr="002C188A">
        <w:rPr>
          <w:rFonts w:ascii="Times New Roman" w:hAnsi="Times New Roman"/>
          <w:color w:val="00B0F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24250FC1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3CDA13DD" w14:textId="77777777" w:rsidR="002C188A" w:rsidRPr="002C188A" w:rsidRDefault="002C188A" w:rsidP="002C188A">
      <w:pPr>
        <w:spacing w:after="17"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1538DA55" w14:textId="77777777" w:rsidR="002C188A" w:rsidRPr="002C188A" w:rsidRDefault="002C188A" w:rsidP="002C188A">
      <w:pPr>
        <w:spacing w:line="259" w:lineRule="auto"/>
        <w:ind w:left="355" w:hanging="1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i/>
          <w:color w:val="00B0F0"/>
          <w:kern w:val="2"/>
          <w:szCs w:val="24"/>
          <w:u w:val="single" w:color="00B0F0"/>
          <w:lang w:val="es-ES"/>
          <w14:ligatures w14:val="standardContextual"/>
        </w:rPr>
        <w:t>ZEREGINAK*</w:t>
      </w:r>
      <w:r w:rsidRPr="002C188A">
        <w:rPr>
          <w:rFonts w:ascii="Times New Roman" w:hAnsi="Times New Roman"/>
          <w:i/>
          <w:color w:val="00B0F0"/>
          <w:kern w:val="2"/>
          <w:szCs w:val="24"/>
          <w:lang w:val="es-ES"/>
          <w14:ligatures w14:val="standardContextual"/>
        </w:rPr>
        <w:t xml:space="preserve"> </w:t>
      </w:r>
    </w:p>
    <w:p w14:paraId="411CA893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</w:p>
    <w:p w14:paraId="037BE400" w14:textId="77777777" w:rsidR="002C188A" w:rsidRPr="002C188A" w:rsidRDefault="002C188A" w:rsidP="002C188A">
      <w:pPr>
        <w:spacing w:after="6"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2"/>
          <w:szCs w:val="24"/>
          <w:lang w:val="es-ES"/>
          <w14:ligatures w14:val="standardContextual"/>
        </w:rPr>
        <w:t xml:space="preserve"> </w:t>
      </w:r>
    </w:p>
    <w:p w14:paraId="42E68A40" w14:textId="77777777" w:rsidR="002C188A" w:rsidRPr="002C188A" w:rsidRDefault="002C188A" w:rsidP="002C188A">
      <w:pPr>
        <w:numPr>
          <w:ilvl w:val="0"/>
          <w:numId w:val="6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Garapenerako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lankidetza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politiken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eta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giza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eskubideen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arloan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honako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hauek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proposatzea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:  </w:t>
      </w:r>
    </w:p>
    <w:p w14:paraId="21528036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</w:p>
    <w:p w14:paraId="750D4B9D" w14:textId="77777777" w:rsidR="002C188A" w:rsidRPr="002C188A" w:rsidRDefault="002C188A" w:rsidP="002C188A">
      <w:pPr>
        <w:numPr>
          <w:ilvl w:val="1"/>
          <w:numId w:val="6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Jardunbideak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. </w:t>
      </w:r>
    </w:p>
    <w:p w14:paraId="1A1AC87D" w14:textId="77777777" w:rsidR="002C188A" w:rsidRPr="002C188A" w:rsidRDefault="002C188A" w:rsidP="002C188A">
      <w:pPr>
        <w:numPr>
          <w:ilvl w:val="1"/>
          <w:numId w:val="6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Obra,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hornikuntza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eta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zerbitzuen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lizitazioa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. </w:t>
      </w:r>
    </w:p>
    <w:p w14:paraId="108A2008" w14:textId="77777777" w:rsidR="002C188A" w:rsidRPr="002C188A" w:rsidRDefault="002C188A" w:rsidP="002C188A">
      <w:pPr>
        <w:numPr>
          <w:ilvl w:val="1"/>
          <w:numId w:val="6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Dirulaguntzen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deialdiak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egitea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eta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lankidetza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hitzarmenak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sinatzea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. </w:t>
      </w:r>
    </w:p>
    <w:p w14:paraId="1DFB845D" w14:textId="77777777" w:rsidR="002C188A" w:rsidRPr="002C188A" w:rsidRDefault="002C188A" w:rsidP="002C188A">
      <w:pPr>
        <w:numPr>
          <w:ilvl w:val="1"/>
          <w:numId w:val="6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Beste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erakunde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publiko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eta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pribatu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batzuekin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ekintzak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koordinatzea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. </w:t>
      </w:r>
    </w:p>
    <w:p w14:paraId="551192C4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</w:p>
    <w:p w14:paraId="1E383EC6" w14:textId="77777777" w:rsidR="002C188A" w:rsidRPr="002C188A" w:rsidRDefault="002C188A" w:rsidP="002C188A">
      <w:pPr>
        <w:numPr>
          <w:ilvl w:val="0"/>
          <w:numId w:val="6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Bere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eskumen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arloan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aholkularitza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ematea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. </w:t>
      </w:r>
    </w:p>
    <w:p w14:paraId="6ECCF609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</w:p>
    <w:p w14:paraId="4807BBBE" w14:textId="77777777" w:rsidR="002C188A" w:rsidRPr="002C188A" w:rsidRDefault="002C188A" w:rsidP="002C188A">
      <w:pPr>
        <w:numPr>
          <w:ilvl w:val="0"/>
          <w:numId w:val="6"/>
        </w:numPr>
        <w:spacing w:after="10" w:line="24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Sailaren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eskumenak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erabiltzean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eratuko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diren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kide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anitzeko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organoetan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 parte </w:t>
      </w:r>
      <w:proofErr w:type="spellStart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>hartzea</w:t>
      </w:r>
      <w:proofErr w:type="spellEnd"/>
      <w:r w:rsidRPr="002C188A">
        <w:rPr>
          <w:rFonts w:ascii="Times New Roman" w:hAnsi="Times New Roman"/>
          <w:color w:val="000000"/>
          <w:kern w:val="2"/>
          <w:szCs w:val="24"/>
          <w:lang w:val="es-ES"/>
          <w14:ligatures w14:val="standardContextual"/>
        </w:rPr>
        <w:t xml:space="preserve">.  </w:t>
      </w:r>
    </w:p>
    <w:p w14:paraId="6BBA4741" w14:textId="77777777" w:rsidR="002C188A" w:rsidRPr="002C188A" w:rsidRDefault="002C188A" w:rsidP="002C188A">
      <w:pPr>
        <w:spacing w:line="259" w:lineRule="auto"/>
        <w:ind w:left="360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2"/>
          <w:szCs w:val="24"/>
          <w:lang w:val="es-ES"/>
          <w14:ligatures w14:val="standardContextual"/>
        </w:rPr>
        <w:t xml:space="preserve"> </w:t>
      </w:r>
    </w:p>
    <w:p w14:paraId="644C83A5" w14:textId="77777777" w:rsidR="002C188A" w:rsidRPr="002C188A" w:rsidRDefault="002C188A" w:rsidP="002C188A">
      <w:pPr>
        <w:spacing w:after="5808" w:line="259" w:lineRule="auto"/>
        <w:ind w:left="414"/>
        <w:jc w:val="center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2"/>
          <w:szCs w:val="24"/>
          <w:lang w:val="es-ES"/>
          <w14:ligatures w14:val="standardContextual"/>
        </w:rPr>
        <w:t xml:space="preserve"> </w:t>
      </w:r>
    </w:p>
    <w:p w14:paraId="666334AB" w14:textId="77777777" w:rsidR="002C188A" w:rsidRPr="002C188A" w:rsidRDefault="002C188A" w:rsidP="002C188A">
      <w:pPr>
        <w:spacing w:line="250" w:lineRule="auto"/>
        <w:ind w:left="355" w:right="356" w:hanging="10"/>
        <w:jc w:val="both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lastRenderedPageBreak/>
        <w:t xml:space="preserve">(*)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Agiri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honetan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zehaztutako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egitekoak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bat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datoz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lanpostuaren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oinarri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funtzionalarekin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. Hala ere,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hierarkian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gainetik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daudenek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hala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aginduz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gero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,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beste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hainbat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egiteko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ere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egin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beharko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dira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,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baldin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eta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eremu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funtzional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eta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kategoria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berekoak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 </w:t>
      </w:r>
      <w:proofErr w:type="spellStart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>badira</w:t>
      </w:r>
      <w:proofErr w:type="spellEnd"/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. </w:t>
      </w:r>
    </w:p>
    <w:p w14:paraId="06E87B43" w14:textId="77777777" w:rsidR="002C188A" w:rsidRPr="002C188A" w:rsidRDefault="002C188A" w:rsidP="002C188A">
      <w:pPr>
        <w:spacing w:after="283" w:line="265" w:lineRule="auto"/>
        <w:ind w:left="10" w:right="-15" w:hanging="10"/>
        <w:jc w:val="right"/>
        <w:rPr>
          <w:rFonts w:ascii="Calibri" w:eastAsia="Calibri" w:hAnsi="Calibri" w:cs="Calibri"/>
          <w:color w:val="000000"/>
          <w:kern w:val="2"/>
          <w:sz w:val="22"/>
          <w:szCs w:val="24"/>
          <w:lang w:val="es-ES"/>
          <w14:ligatures w14:val="standardContextual"/>
        </w:rPr>
      </w:pPr>
      <w:r w:rsidRPr="002C188A">
        <w:rPr>
          <w:rFonts w:ascii="Times New Roman" w:hAnsi="Times New Roman"/>
          <w:color w:val="000000"/>
          <w:kern w:val="2"/>
          <w:sz w:val="20"/>
          <w:szCs w:val="24"/>
          <w:lang w:val="es-ES"/>
          <w14:ligatures w14:val="standardContextual"/>
        </w:rPr>
        <w:t xml:space="preserve">2/2 </w:t>
      </w:r>
    </w:p>
    <w:p w14:paraId="4A49B231" w14:textId="77777777" w:rsidR="002C188A" w:rsidRDefault="002C188A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557FD21F" w14:textId="77777777" w:rsidR="00244549" w:rsidRDefault="00244549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3E2B59E" w14:textId="77777777" w:rsidR="00244549" w:rsidRDefault="00244549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</w:rPr>
      </w:pPr>
    </w:p>
    <w:sectPr w:rsidR="00244549" w:rsidSect="00E53B8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9E54E" w14:textId="77777777" w:rsidR="00A40005" w:rsidRDefault="00A40005">
      <w:r>
        <w:separator/>
      </w:r>
    </w:p>
  </w:endnote>
  <w:endnote w:type="continuationSeparator" w:id="0">
    <w:p w14:paraId="4E4FAA87" w14:textId="77777777" w:rsidR="00A40005" w:rsidRDefault="00A4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C75CDE" w14:paraId="79687E8C" w14:textId="77777777" w:rsidTr="00E47DB3">
      <w:trPr>
        <w:trHeight w:val="567"/>
      </w:trPr>
      <w:tc>
        <w:tcPr>
          <w:tcW w:w="9921" w:type="dxa"/>
        </w:tcPr>
        <w:p w14:paraId="5560B0B9" w14:textId="77777777" w:rsidR="00244549" w:rsidRPr="00E47DB3" w:rsidRDefault="00893217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3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38CBBCCB" w14:textId="77777777" w:rsidR="00244549" w:rsidRDefault="0024454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64AC" w14:textId="4C9D4AA6" w:rsidR="00244549" w:rsidRPr="0013291F" w:rsidRDefault="00244549" w:rsidP="00BE3C89">
    <w:pPr>
      <w:pBdr>
        <w:bottom w:val="single" w:sz="4" w:space="1" w:color="auto"/>
      </w:pBdr>
      <w:spacing w:line="180" w:lineRule="exact"/>
      <w:rPr>
        <w:sz w:val="2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C75CDE" w14:paraId="3B009D5E" w14:textId="77777777" w:rsidTr="005C6341">
      <w:trPr>
        <w:trHeight w:val="433"/>
      </w:trPr>
      <w:tc>
        <w:tcPr>
          <w:tcW w:w="4323" w:type="dxa"/>
        </w:tcPr>
        <w:p w14:paraId="3F25594E" w14:textId="77777777" w:rsidR="00001FD3" w:rsidRPr="00021811" w:rsidRDefault="00001FD3" w:rsidP="00001FD3">
          <w:pPr>
            <w:autoSpaceDE w:val="0"/>
            <w:autoSpaceDN w:val="0"/>
            <w:adjustRightInd w:val="0"/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</w:pPr>
          <w:proofErr w:type="spellStart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>Enplegu</w:t>
          </w:r>
          <w:proofErr w:type="spellEnd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 xml:space="preserve">, </w:t>
          </w:r>
          <w:proofErr w:type="spellStart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>Merkataritza</w:t>
          </w:r>
          <w:proofErr w:type="spellEnd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 xml:space="preserve">, Turismo eta Foru </w:t>
          </w:r>
          <w:proofErr w:type="spellStart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>Administrazioaren</w:t>
          </w:r>
          <w:proofErr w:type="spellEnd"/>
          <w:r w:rsidRPr="00021811">
            <w:rPr>
              <w:rFonts w:ascii="Arial" w:eastAsiaTheme="minorHAnsi" w:hAnsi="Arial" w:cs="Arial"/>
              <w:b/>
              <w:bCs/>
              <w:sz w:val="16"/>
              <w:szCs w:val="16"/>
              <w:lang w:val="es-ES" w:eastAsia="en-US"/>
            </w:rPr>
            <w:t xml:space="preserve"> Saila</w:t>
          </w:r>
        </w:p>
        <w:p w14:paraId="16DFE240" w14:textId="77777777" w:rsidR="00001FD3" w:rsidRPr="00021811" w:rsidRDefault="00001FD3" w:rsidP="00001FD3">
          <w:pPr>
            <w:autoSpaceDE w:val="0"/>
            <w:autoSpaceDN w:val="0"/>
            <w:adjustRightInd w:val="0"/>
            <w:rPr>
              <w:rFonts w:ascii="Arial" w:eastAsiaTheme="minorHAnsi" w:hAnsi="Arial" w:cs="Arial"/>
              <w:sz w:val="16"/>
              <w:szCs w:val="16"/>
              <w:lang w:val="es-ES" w:eastAsia="en-US"/>
            </w:rPr>
          </w:pPr>
          <w:r w:rsidRPr="00021811">
            <w:rPr>
              <w:rFonts w:ascii="Arial" w:eastAsiaTheme="minorHAnsi" w:hAnsi="Arial" w:cs="Arial"/>
              <w:sz w:val="16"/>
              <w:szCs w:val="16"/>
              <w:lang w:val="es-ES" w:eastAsia="en-US"/>
            </w:rPr>
            <w:t>Departamento de Empleo, Comercio, Turismo y</w:t>
          </w:r>
        </w:p>
        <w:p w14:paraId="25F76DB8" w14:textId="77777777" w:rsidR="00001FD3" w:rsidRPr="00021811" w:rsidRDefault="00001FD3" w:rsidP="00001FD3">
          <w:pPr>
            <w:autoSpaceDE w:val="0"/>
            <w:autoSpaceDN w:val="0"/>
            <w:adjustRightInd w:val="0"/>
            <w:rPr>
              <w:rFonts w:ascii="Arial" w:eastAsiaTheme="minorHAnsi" w:hAnsi="Arial" w:cs="Arial"/>
              <w:sz w:val="16"/>
              <w:szCs w:val="16"/>
              <w:lang w:val="es-ES" w:eastAsia="en-US"/>
            </w:rPr>
          </w:pPr>
          <w:r w:rsidRPr="00021811">
            <w:rPr>
              <w:rFonts w:ascii="Arial" w:eastAsiaTheme="minorHAnsi" w:hAnsi="Arial" w:cs="Arial"/>
              <w:sz w:val="16"/>
              <w:szCs w:val="16"/>
              <w:lang w:val="es-ES" w:eastAsia="en-US"/>
            </w:rPr>
            <w:t>Administración Foral</w:t>
          </w:r>
        </w:p>
        <w:p w14:paraId="48D24425" w14:textId="68A5E3E9" w:rsidR="00244549" w:rsidRPr="0013291F" w:rsidRDefault="00244549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</w:p>
      </w:tc>
      <w:tc>
        <w:tcPr>
          <w:tcW w:w="3118" w:type="dxa"/>
        </w:tcPr>
        <w:p w14:paraId="49CA3391" w14:textId="77777777" w:rsidR="00001FD3" w:rsidRPr="00021811" w:rsidRDefault="00001FD3" w:rsidP="00001FD3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021811">
            <w:rPr>
              <w:rFonts w:cs="Arial"/>
              <w:sz w:val="16"/>
              <w:szCs w:val="16"/>
            </w:rPr>
            <w:t>Funtzio Publikoko Zuzendaritza</w:t>
          </w:r>
        </w:p>
        <w:p w14:paraId="4EB6EBDB" w14:textId="6D2921CE" w:rsidR="00244549" w:rsidRPr="0013291F" w:rsidRDefault="00001FD3" w:rsidP="00001FD3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  <w:r w:rsidRPr="00021811">
            <w:rPr>
              <w:rFonts w:cs="Arial"/>
              <w:sz w:val="16"/>
              <w:szCs w:val="16"/>
            </w:rPr>
            <w:t>Dirección de Función Pública</w:t>
          </w:r>
        </w:p>
      </w:tc>
      <w:tc>
        <w:tcPr>
          <w:tcW w:w="2268" w:type="dxa"/>
        </w:tcPr>
        <w:p w14:paraId="5A831B41" w14:textId="77777777" w:rsidR="00244549" w:rsidRPr="0013291F" w:rsidRDefault="00893217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 xml:space="preserve">Probintzia plaza, </w:t>
          </w:r>
        </w:p>
        <w:p w14:paraId="72B97FA0" w14:textId="77777777" w:rsidR="00244549" w:rsidRPr="0013291F" w:rsidRDefault="00893217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noProof/>
              <w:sz w:val="14"/>
              <w:szCs w:val="14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01001 Vitoria-Gasteiz</w:t>
          </w:r>
        </w:p>
        <w:p w14:paraId="5162165C" w14:textId="77777777" w:rsidR="00244549" w:rsidRPr="0013291F" w:rsidRDefault="00893217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  <w:r w:rsidRPr="0013291F">
            <w:rPr>
              <w:rFonts w:ascii="Arial" w:hAnsi="Arial" w:cs="Arial"/>
              <w:noProof/>
              <w:sz w:val="14"/>
              <w:szCs w:val="14"/>
            </w:rPr>
            <w:t>Tel.: 945 18 18 18</w:t>
          </w:r>
          <w:r w:rsidRPr="0013291F">
            <w:rPr>
              <w:rFonts w:ascii="Arial" w:hAnsi="Arial" w:cs="Arial"/>
              <w:noProof/>
              <w:sz w:val="14"/>
              <w:szCs w:val="14"/>
            </w:rPr>
            <w:br/>
            <w:t>Fax: 945 18 19 47</w:t>
          </w:r>
        </w:p>
      </w:tc>
    </w:tr>
  </w:tbl>
  <w:p w14:paraId="21A1DFBD" w14:textId="77777777" w:rsidR="00244549" w:rsidRPr="00BE3C89" w:rsidRDefault="00244549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21A74" w14:textId="77777777" w:rsidR="00A40005" w:rsidRDefault="00A40005">
      <w:r>
        <w:separator/>
      </w:r>
    </w:p>
  </w:footnote>
  <w:footnote w:type="continuationSeparator" w:id="0">
    <w:p w14:paraId="3E92AC79" w14:textId="77777777" w:rsidR="00A40005" w:rsidRDefault="00A40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C75CDE" w14:paraId="1E432114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1C422552" w14:textId="77777777" w:rsidR="00244549" w:rsidRDefault="00244549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309E6AF8" w14:textId="77777777" w:rsidR="00244549" w:rsidRDefault="00893217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45EE2C36" wp14:editId="5D22DCE5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487A7E11" w14:textId="77777777" w:rsidR="00244549" w:rsidRDefault="00244549" w:rsidP="0078412B">
          <w:pPr>
            <w:pStyle w:val="Encabezado"/>
          </w:pPr>
        </w:p>
      </w:tc>
    </w:tr>
    <w:tr w:rsidR="00C75CDE" w14:paraId="76A60616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1058BA03" w14:textId="77777777" w:rsidR="00244549" w:rsidRDefault="00244549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36E4ABFA" w14:textId="77777777" w:rsidR="00244549" w:rsidRDefault="00244549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7DA67A12" w14:textId="77777777" w:rsidR="00244549" w:rsidRDefault="00244549" w:rsidP="0078412B">
          <w:pPr>
            <w:pStyle w:val="Encabezado"/>
          </w:pPr>
        </w:p>
      </w:tc>
    </w:tr>
  </w:tbl>
  <w:p w14:paraId="5A447C71" w14:textId="77777777" w:rsidR="00244549" w:rsidRPr="0013766D" w:rsidRDefault="00244549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C75CDE" w14:paraId="27AF0DAC" w14:textId="77777777" w:rsidTr="001F2BE9">
      <w:trPr>
        <w:trHeight w:val="2041"/>
      </w:trPr>
      <w:tc>
        <w:tcPr>
          <w:tcW w:w="3969" w:type="dxa"/>
        </w:tcPr>
        <w:p w14:paraId="28A01E69" w14:textId="77777777" w:rsidR="00244549" w:rsidRPr="007F2571" w:rsidRDefault="00893217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1D812FC2" wp14:editId="0011F4E8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21BB794A" w14:textId="77777777" w:rsidR="00244549" w:rsidRDefault="00244549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3028C8E0" w14:textId="77777777" w:rsidR="00244549" w:rsidRPr="000B6392" w:rsidRDefault="00244549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01AC403A" w14:textId="77777777" w:rsidR="00244549" w:rsidRPr="0013766D" w:rsidRDefault="00244549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7612FC"/>
    <w:multiLevelType w:val="hybridMultilevel"/>
    <w:tmpl w:val="F6966902"/>
    <w:lvl w:ilvl="0" w:tplc="E52078F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8E032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4C60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F8DF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8E62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44EAD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BA99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AEBB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C267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C10DCA"/>
    <w:multiLevelType w:val="hybridMultilevel"/>
    <w:tmpl w:val="5636AA8E"/>
    <w:lvl w:ilvl="0" w:tplc="BD981B7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988A3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6842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C44B1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E4BA4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AE0A9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D25BB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6C405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B017A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37045033">
    <w:abstractNumId w:val="0"/>
  </w:num>
  <w:num w:numId="2" w16cid:durableId="1091968351">
    <w:abstractNumId w:val="4"/>
  </w:num>
  <w:num w:numId="3" w16cid:durableId="277295505">
    <w:abstractNumId w:val="2"/>
  </w:num>
  <w:num w:numId="4" w16cid:durableId="1959339731">
    <w:abstractNumId w:val="5"/>
  </w:num>
  <w:num w:numId="5" w16cid:durableId="1053888825">
    <w:abstractNumId w:val="1"/>
  </w:num>
  <w:num w:numId="6" w16cid:durableId="434447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CDE"/>
    <w:rsid w:val="00001FD3"/>
    <w:rsid w:val="00244549"/>
    <w:rsid w:val="002C188A"/>
    <w:rsid w:val="002F0F0E"/>
    <w:rsid w:val="005D3E24"/>
    <w:rsid w:val="00622E7B"/>
    <w:rsid w:val="008416DD"/>
    <w:rsid w:val="008834E4"/>
    <w:rsid w:val="00893217"/>
    <w:rsid w:val="00982072"/>
    <w:rsid w:val="00A40005"/>
    <w:rsid w:val="00AC541E"/>
    <w:rsid w:val="00C75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851AB"/>
  <w15:docId w15:val="{2ACFE1FB-AF05-4FCE-AC30-85F485E5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link w:val="TextoindependienteCar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01FD3"/>
    <w:rPr>
      <w:rFonts w:ascii="Arial" w:hAnsi="Arial"/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1887F-D0B2-409C-95F6-9B4917D38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4</TotalTime>
  <Pages>5</Pages>
  <Words>1014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4</cp:revision>
  <cp:lastPrinted>2015-02-16T14:04:00Z</cp:lastPrinted>
  <dcterms:created xsi:type="dcterms:W3CDTF">2026-06-29T09:59:00Z</dcterms:created>
  <dcterms:modified xsi:type="dcterms:W3CDTF">2026-08-28T09:50:00Z</dcterms:modified>
</cp:coreProperties>
</file>